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A8684" w14:textId="77777777" w:rsidR="00F13CA8" w:rsidRDefault="00F13CA8" w:rsidP="00EB6ECF">
      <w:pPr>
        <w:jc w:val="right"/>
        <w:rPr>
          <w:sz w:val="20"/>
          <w:szCs w:val="20"/>
        </w:rPr>
      </w:pPr>
      <w:bookmarkStart w:id="0" w:name="_GoBack"/>
      <w:bookmarkEnd w:id="0"/>
    </w:p>
    <w:p w14:paraId="79FA8685" w14:textId="77777777" w:rsidR="00F13CA8" w:rsidRDefault="00F13CA8" w:rsidP="00EB6ECF">
      <w:pPr>
        <w:jc w:val="right"/>
        <w:rPr>
          <w:sz w:val="20"/>
          <w:szCs w:val="20"/>
        </w:rPr>
      </w:pPr>
    </w:p>
    <w:p w14:paraId="79FA8686" w14:textId="77777777" w:rsidR="00464C43" w:rsidRPr="00EB6ECF" w:rsidRDefault="00DF33D3" w:rsidP="00EB6EC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9FA8687" w14:textId="77777777" w:rsidR="000F0CC8" w:rsidRPr="00DF33D3" w:rsidRDefault="00EB6ECF" w:rsidP="000F0CC8">
      <w:pPr>
        <w:pStyle w:val="NoSpacing"/>
        <w:jc w:val="center"/>
        <w:rPr>
          <w:b/>
        </w:rPr>
      </w:pPr>
      <w:r w:rsidRPr="00DF33D3">
        <w:rPr>
          <w:b/>
        </w:rPr>
        <w:t>E-</w:t>
      </w:r>
      <w:r w:rsidR="00464C43" w:rsidRPr="00DF33D3">
        <w:rPr>
          <w:b/>
        </w:rPr>
        <w:t>Filing</w:t>
      </w:r>
      <w:r w:rsidR="000F0CC8" w:rsidRPr="00DF33D3">
        <w:rPr>
          <w:b/>
        </w:rPr>
        <w:t xml:space="preserve"> Juvenile Case Plans</w:t>
      </w:r>
    </w:p>
    <w:p w14:paraId="79FA8688" w14:textId="77777777" w:rsidR="00B20DB5" w:rsidRPr="00DF33D3" w:rsidRDefault="00464C43" w:rsidP="00464C43">
      <w:pPr>
        <w:pStyle w:val="NoSpacing"/>
        <w:jc w:val="center"/>
        <w:rPr>
          <w:b/>
        </w:rPr>
      </w:pPr>
      <w:r w:rsidRPr="00DF33D3">
        <w:rPr>
          <w:b/>
        </w:rPr>
        <w:t>DCF Caseworker</w:t>
      </w:r>
    </w:p>
    <w:p w14:paraId="79FA8689" w14:textId="77777777" w:rsidR="00EB6ECF" w:rsidRDefault="00EB6ECF" w:rsidP="00464C43">
      <w:pPr>
        <w:pStyle w:val="NoSpacing"/>
        <w:jc w:val="center"/>
      </w:pPr>
    </w:p>
    <w:p w14:paraId="79FA868A" w14:textId="77777777" w:rsidR="00B20DB5" w:rsidRDefault="00B20DB5" w:rsidP="00464C43">
      <w:pPr>
        <w:pStyle w:val="NoSpacing"/>
        <w:jc w:val="center"/>
      </w:pPr>
    </w:p>
    <w:p w14:paraId="79FA868B" w14:textId="77777777" w:rsidR="00C463ED" w:rsidRDefault="00E94885" w:rsidP="00C463ED">
      <w:pPr>
        <w:pStyle w:val="NoSpacing"/>
        <w:numPr>
          <w:ilvl w:val="0"/>
          <w:numId w:val="10"/>
        </w:numPr>
      </w:pPr>
      <w:r>
        <w:t xml:space="preserve">Log on to </w:t>
      </w:r>
      <w:hyperlink r:id="rId11" w:history="1">
        <w:r w:rsidR="00B83732" w:rsidRPr="002574ED">
          <w:rPr>
            <w:rStyle w:val="Hyperlink"/>
          </w:rPr>
          <w:t>www.vermontjudiciary.org</w:t>
        </w:r>
      </w:hyperlink>
      <w:r w:rsidR="00B83732">
        <w:t xml:space="preserve"> and click on</w:t>
      </w:r>
      <w:r w:rsidR="00254B3B">
        <w:t xml:space="preserve"> </w:t>
      </w:r>
      <w:r w:rsidR="00C463ED">
        <w:t xml:space="preserve">the </w:t>
      </w:r>
      <w:proofErr w:type="spellStart"/>
      <w:r w:rsidR="00C463ED">
        <w:rPr>
          <w:i/>
        </w:rPr>
        <w:t>eFiling</w:t>
      </w:r>
      <w:proofErr w:type="spellEnd"/>
      <w:r w:rsidR="00C463ED">
        <w:rPr>
          <w:i/>
        </w:rPr>
        <w:t xml:space="preserve"> </w:t>
      </w:r>
      <w:r w:rsidR="00C463ED">
        <w:t xml:space="preserve">icon. </w:t>
      </w:r>
    </w:p>
    <w:p w14:paraId="79FA868C" w14:textId="77777777" w:rsidR="00254B3B" w:rsidRDefault="00254B3B" w:rsidP="00C463ED">
      <w:pPr>
        <w:pStyle w:val="NoSpacing"/>
        <w:ind w:left="360"/>
      </w:pPr>
    </w:p>
    <w:p w14:paraId="79FA868D" w14:textId="77777777" w:rsidR="00254B3B" w:rsidRDefault="00254B3B" w:rsidP="00254B3B">
      <w:pPr>
        <w:pStyle w:val="NoSpacing"/>
        <w:ind w:left="360"/>
      </w:pPr>
    </w:p>
    <w:p w14:paraId="79FA868E" w14:textId="77777777" w:rsidR="00254B3B" w:rsidRDefault="00F13CA8" w:rsidP="00254B3B">
      <w:pPr>
        <w:pStyle w:val="NoSpacing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FA8746" wp14:editId="79FA8747">
                <wp:simplePos x="0" y="0"/>
                <wp:positionH relativeFrom="column">
                  <wp:posOffset>1464945</wp:posOffset>
                </wp:positionH>
                <wp:positionV relativeFrom="paragraph">
                  <wp:posOffset>1019175</wp:posOffset>
                </wp:positionV>
                <wp:extent cx="1819275" cy="1247775"/>
                <wp:effectExtent l="0" t="0" r="28575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247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" o:spid="_x0000_s1026" style="position:absolute;margin-left:115.35pt;margin-top:80.25pt;width:143.25pt;height:9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" filled="f" strokecolor="red" strokeweight="2pt"/>
            </w:pict>
          </mc:Fallback>
        </mc:AlternateContent>
      </w:r>
      <w:r w:rsidR="00254B3B">
        <w:t xml:space="preserve">                                   </w:t>
      </w:r>
      <w:r>
        <w:rPr>
          <w:noProof/>
        </w:rPr>
        <w:drawing>
          <wp:inline distT="0" distB="0" distL="0" distR="0" wp14:anchorId="79FA8748" wp14:editId="79FA8749">
            <wp:extent cx="5943600" cy="445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868F" w14:textId="77777777" w:rsidR="00254B3B" w:rsidRDefault="00254B3B" w:rsidP="00254B3B">
      <w:pPr>
        <w:pStyle w:val="NoSpacing"/>
        <w:ind w:left="360"/>
      </w:pPr>
    </w:p>
    <w:p w14:paraId="79FA8690" w14:textId="77777777" w:rsidR="00F13CA8" w:rsidRDefault="00F13CA8">
      <w:r>
        <w:br w:type="page"/>
      </w:r>
    </w:p>
    <w:p w14:paraId="79FA8691" w14:textId="77777777" w:rsidR="00B20DB5" w:rsidRDefault="00B20DB5" w:rsidP="00254B3B">
      <w:pPr>
        <w:pStyle w:val="NoSpacing"/>
        <w:ind w:left="360"/>
      </w:pPr>
    </w:p>
    <w:p w14:paraId="79FA8692" w14:textId="77777777" w:rsidR="00F13CA8" w:rsidRDefault="00F13CA8" w:rsidP="00254B3B">
      <w:pPr>
        <w:pStyle w:val="NoSpacing"/>
        <w:ind w:left="360"/>
      </w:pPr>
    </w:p>
    <w:p w14:paraId="79FA8693" w14:textId="77777777" w:rsidR="00F13CA8" w:rsidRDefault="00F13CA8" w:rsidP="00254B3B">
      <w:pPr>
        <w:pStyle w:val="NoSpacing"/>
        <w:ind w:left="360"/>
      </w:pPr>
    </w:p>
    <w:p w14:paraId="79FA8694" w14:textId="77777777" w:rsidR="00F13CA8" w:rsidRDefault="00F13CA8" w:rsidP="00254B3B">
      <w:pPr>
        <w:pStyle w:val="NoSpacing"/>
        <w:ind w:left="360"/>
      </w:pPr>
    </w:p>
    <w:p w14:paraId="79FA8695" w14:textId="77777777" w:rsidR="00B20DB5" w:rsidRDefault="00B20DB5" w:rsidP="00254B3B">
      <w:pPr>
        <w:pStyle w:val="NoSpacing"/>
        <w:ind w:left="360"/>
      </w:pPr>
    </w:p>
    <w:p w14:paraId="79FA8696" w14:textId="77777777" w:rsidR="007B75D9" w:rsidRDefault="00C65649" w:rsidP="00C463ED">
      <w:pPr>
        <w:pStyle w:val="NoSpacing"/>
        <w:numPr>
          <w:ilvl w:val="0"/>
          <w:numId w:val="10"/>
        </w:numPr>
      </w:pPr>
      <w:r>
        <w:t xml:space="preserve">On the </w:t>
      </w:r>
      <w:r w:rsidR="00B20DB5">
        <w:t xml:space="preserve">Electronic Services </w:t>
      </w:r>
      <w:r>
        <w:t>screen</w:t>
      </w:r>
      <w:r w:rsidR="00B20DB5">
        <w:t>,</w:t>
      </w:r>
      <w:r>
        <w:t xml:space="preserve"> </w:t>
      </w:r>
      <w:r w:rsidR="00E34EA7">
        <w:t xml:space="preserve">click </w:t>
      </w:r>
      <w:r w:rsidR="00254B3B" w:rsidRPr="00B20DB5">
        <w:rPr>
          <w:i/>
        </w:rPr>
        <w:t>E</w:t>
      </w:r>
      <w:r w:rsidR="00F13CA8">
        <w:rPr>
          <w:i/>
        </w:rPr>
        <w:t xml:space="preserve">lectronic Filing &amp; Registration </w:t>
      </w:r>
      <w:r w:rsidR="00F13CA8" w:rsidRPr="00F13CA8">
        <w:t xml:space="preserve">(in blue letters). </w:t>
      </w:r>
      <w:r>
        <w:t xml:space="preserve">(Note that there are Frequently Asked Questions and links to more information </w:t>
      </w:r>
      <w:r w:rsidR="00CC5218">
        <w:t xml:space="preserve">about e-filing </w:t>
      </w:r>
      <w:r>
        <w:t>on th</w:t>
      </w:r>
      <w:r w:rsidR="00B20DB5">
        <w:t xml:space="preserve">e Electronic Services </w:t>
      </w:r>
      <w:r>
        <w:t xml:space="preserve">page.) </w:t>
      </w:r>
    </w:p>
    <w:p w14:paraId="79FA8697" w14:textId="77777777" w:rsidR="007B75D9" w:rsidRDefault="007B75D9" w:rsidP="007B75D9">
      <w:pPr>
        <w:pStyle w:val="NoSpacing"/>
        <w:ind w:left="360"/>
      </w:pPr>
    </w:p>
    <w:p w14:paraId="79FA8698" w14:textId="77777777" w:rsidR="007B75D9" w:rsidRDefault="007B75D9" w:rsidP="007B75D9">
      <w:pPr>
        <w:pStyle w:val="NoSpacing"/>
        <w:ind w:left="360"/>
      </w:pPr>
    </w:p>
    <w:p w14:paraId="79FA8699" w14:textId="77777777" w:rsidR="00B83732" w:rsidRDefault="00F13CA8" w:rsidP="0074506E">
      <w:pPr>
        <w:pStyle w:val="NoSpacing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FA874A" wp14:editId="79FA874B">
                <wp:simplePos x="0" y="0"/>
                <wp:positionH relativeFrom="column">
                  <wp:posOffset>2198370</wp:posOffset>
                </wp:positionH>
                <wp:positionV relativeFrom="paragraph">
                  <wp:posOffset>1579245</wp:posOffset>
                </wp:positionV>
                <wp:extent cx="1952625" cy="257175"/>
                <wp:effectExtent l="0" t="0" r="28575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1" o:spid="_x0000_s1026" style="position:absolute;margin-left:173.1pt;margin-top:124.35pt;width:153.75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" filled="f" strokecolor="red" strokeweight="2pt"/>
            </w:pict>
          </mc:Fallback>
        </mc:AlternateContent>
      </w:r>
      <w:r w:rsidR="0074506E">
        <w:t xml:space="preserve">                                 </w:t>
      </w:r>
      <w:r>
        <w:rPr>
          <w:noProof/>
        </w:rPr>
        <w:drawing>
          <wp:inline distT="0" distB="0" distL="0" distR="0" wp14:anchorId="79FA874C" wp14:editId="79FA874D">
            <wp:extent cx="5981700" cy="35433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5269" cy="35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869A" w14:textId="77777777" w:rsidR="00F13CA8" w:rsidRDefault="00F13CA8" w:rsidP="0074506E">
      <w:pPr>
        <w:pStyle w:val="NoSpacing"/>
        <w:ind w:left="360"/>
      </w:pPr>
    </w:p>
    <w:p w14:paraId="79FA869B" w14:textId="77777777" w:rsidR="00F13CA8" w:rsidRDefault="00F13CA8">
      <w:r>
        <w:br w:type="page"/>
      </w:r>
    </w:p>
    <w:p w14:paraId="79FA869C" w14:textId="77777777" w:rsidR="00F13CA8" w:rsidRDefault="00F13CA8" w:rsidP="0074506E">
      <w:pPr>
        <w:pStyle w:val="NoSpacing"/>
        <w:ind w:left="360"/>
      </w:pPr>
    </w:p>
    <w:p w14:paraId="79FA869D" w14:textId="77777777" w:rsidR="00B20DB5" w:rsidRDefault="00B20DB5" w:rsidP="0074506E">
      <w:pPr>
        <w:pStyle w:val="NoSpacing"/>
        <w:ind w:left="360"/>
      </w:pPr>
    </w:p>
    <w:p w14:paraId="79FA869E" w14:textId="77777777" w:rsidR="00892825" w:rsidRDefault="00892825" w:rsidP="00C463ED">
      <w:pPr>
        <w:pStyle w:val="NoSpacing"/>
        <w:numPr>
          <w:ilvl w:val="0"/>
          <w:numId w:val="10"/>
        </w:numPr>
      </w:pPr>
      <w:r>
        <w:t xml:space="preserve">Log in with the </w:t>
      </w:r>
      <w:r w:rsidRPr="00E34EA7">
        <w:rPr>
          <w:i/>
        </w:rPr>
        <w:t>User Name</w:t>
      </w:r>
      <w:r>
        <w:t xml:space="preserve"> and </w:t>
      </w:r>
      <w:r w:rsidRPr="00E34EA7">
        <w:rPr>
          <w:i/>
        </w:rPr>
        <w:t>Password</w:t>
      </w:r>
      <w:r w:rsidR="00C65649">
        <w:t xml:space="preserve"> that</w:t>
      </w:r>
      <w:r w:rsidR="007C3E87">
        <w:t xml:space="preserve"> have been provided to you by e</w:t>
      </w:r>
      <w:r w:rsidR="00C65649">
        <w:t xml:space="preserve">mail.  </w:t>
      </w:r>
      <w:r w:rsidR="007C3E87">
        <w:t>(</w:t>
      </w:r>
      <w:r w:rsidR="00ED09A5">
        <w:t xml:space="preserve">Suggestion: save this site to your web browser’s favorites for quick access in the future.) </w:t>
      </w:r>
      <w:r>
        <w:t xml:space="preserve"> </w:t>
      </w:r>
    </w:p>
    <w:p w14:paraId="79FA869F" w14:textId="77777777" w:rsidR="007E306B" w:rsidRDefault="007E306B" w:rsidP="00892825">
      <w:pPr>
        <w:pStyle w:val="NoSpacing"/>
        <w:rPr>
          <w:noProof/>
        </w:rPr>
      </w:pPr>
    </w:p>
    <w:p w14:paraId="79FA86A0" w14:textId="77777777" w:rsidR="00892825" w:rsidRDefault="00892825" w:rsidP="00892825">
      <w:pPr>
        <w:pStyle w:val="NoSpacing"/>
        <w:rPr>
          <w:noProof/>
        </w:rPr>
      </w:pPr>
    </w:p>
    <w:p w14:paraId="79FA86A1" w14:textId="77777777" w:rsidR="007E306B" w:rsidRDefault="003244B4" w:rsidP="0074506E">
      <w:pPr>
        <w:pStyle w:val="NoSpacing"/>
        <w:ind w:left="360"/>
      </w:pPr>
      <w:r>
        <w:t xml:space="preserve">               </w:t>
      </w:r>
      <w:r w:rsidR="00462FB0">
        <w:rPr>
          <w:noProof/>
        </w:rPr>
        <w:drawing>
          <wp:inline distT="0" distB="0" distL="0" distR="0" wp14:anchorId="79FA874E" wp14:editId="79FA874F">
            <wp:extent cx="5800725" cy="3543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49359"/>
                    <a:stretch/>
                  </pic:blipFill>
                  <pic:spPr bwMode="auto">
                    <a:xfrm>
                      <a:off x="0" y="0"/>
                      <a:ext cx="58007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6A2" w14:textId="77777777" w:rsidR="000F0CC8" w:rsidRDefault="000F0CC8" w:rsidP="000F0CC8">
      <w:pPr>
        <w:pStyle w:val="NoSpacing"/>
      </w:pPr>
    </w:p>
    <w:p w14:paraId="79FA86A3" w14:textId="77777777" w:rsidR="003244B4" w:rsidRDefault="003244B4" w:rsidP="000F0CC8">
      <w:pPr>
        <w:pStyle w:val="NoSpacing"/>
      </w:pPr>
    </w:p>
    <w:p w14:paraId="79FA86A4" w14:textId="77777777" w:rsidR="003244B4" w:rsidRDefault="003244B4" w:rsidP="000F0CC8">
      <w:pPr>
        <w:pStyle w:val="NoSpacing"/>
      </w:pPr>
    </w:p>
    <w:p w14:paraId="79FA86A5" w14:textId="77777777" w:rsidR="000F0CC8" w:rsidRDefault="00ED09A5" w:rsidP="00C463ED">
      <w:pPr>
        <w:pStyle w:val="NoSpacing"/>
        <w:numPr>
          <w:ilvl w:val="0"/>
          <w:numId w:val="10"/>
        </w:numPr>
      </w:pPr>
      <w:r>
        <w:t>C</w:t>
      </w:r>
      <w:r w:rsidR="00E34EA7">
        <w:t xml:space="preserve">lick </w:t>
      </w:r>
      <w:r w:rsidR="00CF246F">
        <w:rPr>
          <w:i/>
        </w:rPr>
        <w:t>Existing Case</w:t>
      </w:r>
      <w:r w:rsidR="000F0CC8">
        <w:t xml:space="preserve">.  </w:t>
      </w:r>
    </w:p>
    <w:p w14:paraId="79FA86A6" w14:textId="77777777" w:rsidR="000F0CC8" w:rsidRDefault="000F0CC8" w:rsidP="000F0CC8">
      <w:pPr>
        <w:pStyle w:val="NoSpacing"/>
      </w:pPr>
    </w:p>
    <w:p w14:paraId="79FA86A7" w14:textId="77777777" w:rsidR="000F0CC8" w:rsidRDefault="000F0CC8" w:rsidP="000F0CC8">
      <w:pPr>
        <w:pStyle w:val="NoSpacing"/>
      </w:pPr>
    </w:p>
    <w:p w14:paraId="79FA86A8" w14:textId="77777777" w:rsidR="000F0CC8" w:rsidRDefault="00C82AD0" w:rsidP="000F0CC8">
      <w:pPr>
        <w:pStyle w:val="NoSpacing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FA8750" wp14:editId="79FA8751">
                <wp:simplePos x="0" y="0"/>
                <wp:positionH relativeFrom="column">
                  <wp:posOffset>3446145</wp:posOffset>
                </wp:positionH>
                <wp:positionV relativeFrom="paragraph">
                  <wp:posOffset>574040</wp:posOffset>
                </wp:positionV>
                <wp:extent cx="657225" cy="219075"/>
                <wp:effectExtent l="0" t="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190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271.35pt;margin-top:45.2pt;width:51.75pt;height:1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" filled="f" strokecolor="red" strokeweight=".25pt"/>
            </w:pict>
          </mc:Fallback>
        </mc:AlternateContent>
      </w:r>
      <w:r w:rsidR="000F0CC8">
        <w:rPr>
          <w:noProof/>
        </w:rPr>
        <w:drawing>
          <wp:inline distT="0" distB="0" distL="0" distR="0" wp14:anchorId="79FA8752" wp14:editId="79FA8753">
            <wp:extent cx="4162425" cy="2809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7917"/>
                    <a:stretch/>
                  </pic:blipFill>
                  <pic:spPr bwMode="auto">
                    <a:xfrm>
                      <a:off x="0" y="0"/>
                      <a:ext cx="41624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6A9" w14:textId="77777777" w:rsidR="00CC22E7" w:rsidRDefault="00CC22E7">
      <w:r>
        <w:br w:type="page"/>
      </w:r>
    </w:p>
    <w:p w14:paraId="79FA86AA" w14:textId="77777777" w:rsidR="000F0CC8" w:rsidRDefault="000F0CC8" w:rsidP="000F0CC8">
      <w:pPr>
        <w:pStyle w:val="NoSpacing"/>
      </w:pPr>
    </w:p>
    <w:p w14:paraId="79FA86AB" w14:textId="66F8A188" w:rsidR="00D965CE" w:rsidRDefault="000F0CC8" w:rsidP="003145B5">
      <w:pPr>
        <w:pStyle w:val="NoSpacing"/>
        <w:numPr>
          <w:ilvl w:val="0"/>
          <w:numId w:val="10"/>
        </w:numPr>
        <w:ind w:left="720"/>
      </w:pPr>
      <w:r>
        <w:t xml:space="preserve">Select </w:t>
      </w:r>
      <w:r w:rsidR="00CF3B2B" w:rsidRPr="006130AA">
        <w:rPr>
          <w:i/>
        </w:rPr>
        <w:t>Superior</w:t>
      </w:r>
      <w:r w:rsidR="00CF3B2B">
        <w:t xml:space="preserve"> as the </w:t>
      </w:r>
      <w:r>
        <w:t xml:space="preserve">Type of </w:t>
      </w:r>
      <w:proofErr w:type="gramStart"/>
      <w:r>
        <w:t>Court</w:t>
      </w:r>
      <w:r w:rsidR="000F0720">
        <w:t>,</w:t>
      </w:r>
      <w:proofErr w:type="gramEnd"/>
      <w:r w:rsidR="000F0720">
        <w:t xml:space="preserve"> enter</w:t>
      </w:r>
      <w:r w:rsidR="00CF3B2B">
        <w:t xml:space="preserve"> the appropriate Unit</w:t>
      </w:r>
      <w:r w:rsidR="000F0720">
        <w:t>, then</w:t>
      </w:r>
      <w:r w:rsidR="00CF3B2B">
        <w:t xml:space="preserve"> </w:t>
      </w:r>
      <w:r w:rsidR="000F0720">
        <w:t xml:space="preserve">select </w:t>
      </w:r>
      <w:r w:rsidR="00CF3B2B" w:rsidRPr="006130AA">
        <w:rPr>
          <w:i/>
        </w:rPr>
        <w:t>Family</w:t>
      </w:r>
      <w:r w:rsidR="000F0720" w:rsidRPr="006130AA">
        <w:rPr>
          <w:i/>
        </w:rPr>
        <w:t xml:space="preserve"> </w:t>
      </w:r>
      <w:r w:rsidR="000F0720" w:rsidRPr="000F0720">
        <w:t>as the</w:t>
      </w:r>
      <w:r w:rsidR="000F0720">
        <w:t xml:space="preserve"> </w:t>
      </w:r>
      <w:r w:rsidR="00CF3B2B">
        <w:t xml:space="preserve">Division. </w:t>
      </w:r>
      <w:r>
        <w:t xml:space="preserve">  Enter </w:t>
      </w:r>
      <w:r w:rsidR="007C3E87">
        <w:t xml:space="preserve">the </w:t>
      </w:r>
      <w:r>
        <w:t>docket number</w:t>
      </w:r>
      <w:r w:rsidR="000F0720">
        <w:t xml:space="preserve">, using the </w:t>
      </w:r>
      <w:r w:rsidR="00CF246F">
        <w:t xml:space="preserve">format indicated in </w:t>
      </w:r>
      <w:r w:rsidR="000F0720">
        <w:t>the example (with</w:t>
      </w:r>
      <w:r w:rsidR="007E4008">
        <w:t xml:space="preserve"> one</w:t>
      </w:r>
      <w:r w:rsidR="00CF246F">
        <w:t xml:space="preserve"> space between the last </w:t>
      </w:r>
      <w:r w:rsidR="008F4183">
        <w:t>digit of the number</w:t>
      </w:r>
      <w:r w:rsidR="007E4008">
        <w:t xml:space="preserve"> and the </w:t>
      </w:r>
      <w:r w:rsidR="000F0720">
        <w:t>first letter</w:t>
      </w:r>
      <w:r w:rsidR="007E4008">
        <w:t xml:space="preserve"> identifying the court.</w:t>
      </w:r>
      <w:r w:rsidR="000F0720">
        <w:t>)</w:t>
      </w:r>
      <w:r w:rsidR="007E4008">
        <w:t xml:space="preserve"> </w:t>
      </w:r>
      <w:r w:rsidR="008F4183">
        <w:t xml:space="preserve">The letters are not case sensitive. </w:t>
      </w:r>
      <w:r w:rsidR="00727402">
        <w:t xml:space="preserve">Click </w:t>
      </w:r>
      <w:r w:rsidR="00727402" w:rsidRPr="00727402">
        <w:rPr>
          <w:i/>
        </w:rPr>
        <w:t>Search</w:t>
      </w:r>
      <w:r w:rsidR="00727402">
        <w:rPr>
          <w:i/>
        </w:rPr>
        <w:t xml:space="preserve">. </w:t>
      </w:r>
      <w:r w:rsidR="00D83BB3">
        <w:t xml:space="preserve">Type in </w:t>
      </w:r>
      <w:r w:rsidR="00C463ED">
        <w:t>Instructions, if there is particular information you wish to convey to the Juvenile Docket Clerk about what you are filing.</w:t>
      </w:r>
      <w:r w:rsidR="00CC22E7">
        <w:t xml:space="preserve">  </w:t>
      </w:r>
      <w:r w:rsidR="00E34EA7">
        <w:t>C</w:t>
      </w:r>
      <w:r w:rsidR="008F4183">
        <w:t xml:space="preserve">lick </w:t>
      </w:r>
      <w:r w:rsidR="008F4183" w:rsidRPr="006130AA">
        <w:rPr>
          <w:i/>
        </w:rPr>
        <w:t>Next</w:t>
      </w:r>
      <w:r w:rsidR="008F4183">
        <w:t xml:space="preserve">. </w:t>
      </w:r>
      <w:r w:rsidR="00EB6ECF">
        <w:t xml:space="preserve"> </w:t>
      </w:r>
    </w:p>
    <w:p w14:paraId="79FA86AC" w14:textId="77777777" w:rsidR="006130AA" w:rsidRDefault="006130AA" w:rsidP="006130AA">
      <w:pPr>
        <w:pStyle w:val="NoSpacing"/>
      </w:pPr>
    </w:p>
    <w:p w14:paraId="79FA86AD" w14:textId="77777777" w:rsidR="006130AA" w:rsidRDefault="006130AA" w:rsidP="006130AA">
      <w:pPr>
        <w:pStyle w:val="NoSpacing"/>
      </w:pPr>
    </w:p>
    <w:p w14:paraId="79FA86AE" w14:textId="77777777" w:rsidR="00D965CE" w:rsidRDefault="00D965CE" w:rsidP="00D965CE">
      <w:pPr>
        <w:pStyle w:val="NoSpacing"/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FA8754" wp14:editId="79FA8755">
                <wp:simplePos x="0" y="0"/>
                <wp:positionH relativeFrom="column">
                  <wp:posOffset>3665220</wp:posOffset>
                </wp:positionH>
                <wp:positionV relativeFrom="paragraph">
                  <wp:posOffset>2615565</wp:posOffset>
                </wp:positionV>
                <wp:extent cx="438150" cy="161925"/>
                <wp:effectExtent l="0" t="0" r="19050" b="2857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0" o:spid="_x0000_s1026" style="position:absolute;margin-left:288.6pt;margin-top:205.95pt;width:34.5pt;height:1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A8756" wp14:editId="79FA8757">
                <wp:simplePos x="0" y="0"/>
                <wp:positionH relativeFrom="column">
                  <wp:posOffset>1760220</wp:posOffset>
                </wp:positionH>
                <wp:positionV relativeFrom="paragraph">
                  <wp:posOffset>2167890</wp:posOffset>
                </wp:positionV>
                <wp:extent cx="4076700" cy="447675"/>
                <wp:effectExtent l="0" t="0" r="19050" b="2857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" o:spid="_x0000_s1026" style="position:absolute;margin-left:138.6pt;margin-top:170.7pt;width:321pt;height:35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FA8758" wp14:editId="79FA8759">
                <wp:simplePos x="0" y="0"/>
                <wp:positionH relativeFrom="column">
                  <wp:posOffset>1760220</wp:posOffset>
                </wp:positionH>
                <wp:positionV relativeFrom="paragraph">
                  <wp:posOffset>986790</wp:posOffset>
                </wp:positionV>
                <wp:extent cx="4076700" cy="428625"/>
                <wp:effectExtent l="0" t="0" r="19050" b="2857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8" o:spid="_x0000_s1026" style="position:absolute;margin-left:138.6pt;margin-top:77.7pt;width:321pt;height:3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FA875A" wp14:editId="79FA875B">
            <wp:extent cx="5534025" cy="314111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5342" cy="314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86AF" w14:textId="77777777" w:rsidR="006130AA" w:rsidRDefault="006130AA" w:rsidP="00D965CE">
      <w:pPr>
        <w:pStyle w:val="NoSpacing"/>
        <w:ind w:left="720"/>
        <w:jc w:val="center"/>
      </w:pPr>
    </w:p>
    <w:p w14:paraId="79FA86B0" w14:textId="77777777" w:rsidR="006130AA" w:rsidRDefault="006130AA">
      <w:r>
        <w:br w:type="page"/>
      </w:r>
    </w:p>
    <w:p w14:paraId="79FA86B1" w14:textId="77777777" w:rsidR="006130AA" w:rsidRDefault="006130AA" w:rsidP="006130AA">
      <w:pPr>
        <w:pStyle w:val="NoSpacing"/>
        <w:ind w:left="720"/>
      </w:pPr>
    </w:p>
    <w:p w14:paraId="79FA86B2" w14:textId="20142CCF" w:rsidR="006130AA" w:rsidRDefault="006130AA" w:rsidP="006130AA">
      <w:pPr>
        <w:pStyle w:val="NoSpacing"/>
        <w:ind w:left="720"/>
      </w:pPr>
      <w:r>
        <w:t xml:space="preserve">The screen will return with the Case Type </w:t>
      </w:r>
      <w:r w:rsidR="00727402">
        <w:t>and Case Title displayed next to the Docket Number</w:t>
      </w:r>
      <w:r>
        <w:t>.  Confirm this</w:t>
      </w:r>
      <w:r w:rsidR="00727402">
        <w:t xml:space="preserve"> is the correct case. </w:t>
      </w:r>
      <w:r>
        <w:t xml:space="preserve">(If it is not the correct case, confirm the docket number has been entered correctly.  If not, you may re-enter the correct number and repeat the process to display the correct case.) If you have any problems or questions, please call 1-802-828-HELP or e-mail </w:t>
      </w:r>
      <w:hyperlink r:id="rId17" w:history="1">
        <w:r w:rsidRPr="00B449DE">
          <w:rPr>
            <w:rStyle w:val="Hyperlink"/>
          </w:rPr>
          <w:t>JUD-helpdesk@state.vt.us</w:t>
        </w:r>
      </w:hyperlink>
      <w:r>
        <w:t xml:space="preserve"> .</w:t>
      </w:r>
    </w:p>
    <w:p w14:paraId="79FA86B3" w14:textId="77777777" w:rsidR="006130AA" w:rsidRDefault="006130AA" w:rsidP="00D965CE">
      <w:pPr>
        <w:pStyle w:val="NoSpacing"/>
        <w:ind w:left="720"/>
        <w:jc w:val="center"/>
      </w:pPr>
    </w:p>
    <w:p w14:paraId="79FA86B4" w14:textId="77777777" w:rsidR="003145B5" w:rsidRDefault="003145B5" w:rsidP="003145B5">
      <w:pPr>
        <w:pStyle w:val="NoSpacing"/>
        <w:ind w:left="720"/>
      </w:pPr>
    </w:p>
    <w:p w14:paraId="79FA86B5" w14:textId="77777777" w:rsidR="00352634" w:rsidRDefault="00443B2E" w:rsidP="00443B2E">
      <w:pPr>
        <w:pStyle w:val="NoSpacing"/>
        <w:jc w:val="center"/>
      </w:pPr>
      <w:r>
        <w:rPr>
          <w:noProof/>
        </w:rPr>
        <w:drawing>
          <wp:inline distT="0" distB="0" distL="0" distR="0" wp14:anchorId="79FA875C" wp14:editId="79FA875D">
            <wp:extent cx="5210175" cy="3273059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7274" cy="327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86B6" w14:textId="77777777" w:rsidR="00C82AD0" w:rsidRDefault="00C82AD0" w:rsidP="000F0CC8">
      <w:pPr>
        <w:pStyle w:val="NoSpacing"/>
        <w:ind w:left="720"/>
        <w:rPr>
          <w:noProof/>
        </w:rPr>
      </w:pPr>
    </w:p>
    <w:p w14:paraId="79FA86B7" w14:textId="5D8A7D62" w:rsidR="00B368DE" w:rsidRDefault="00727402" w:rsidP="00C463ED">
      <w:pPr>
        <w:pStyle w:val="NoSpacing"/>
        <w:numPr>
          <w:ilvl w:val="0"/>
          <w:numId w:val="11"/>
        </w:numPr>
        <w:rPr>
          <w:noProof/>
        </w:rPr>
      </w:pPr>
      <w:r>
        <w:rPr>
          <w:noProof/>
        </w:rPr>
        <w:t xml:space="preserve"> C</w:t>
      </w:r>
      <w:r w:rsidR="000F0720">
        <w:rPr>
          <w:noProof/>
        </w:rPr>
        <w:t xml:space="preserve">lick </w:t>
      </w:r>
      <w:r w:rsidR="00B368DE" w:rsidRPr="000962BC">
        <w:rPr>
          <w:i/>
          <w:noProof/>
        </w:rPr>
        <w:t>Add Document</w:t>
      </w:r>
      <w:r w:rsidR="00B368DE">
        <w:rPr>
          <w:noProof/>
        </w:rPr>
        <w:t xml:space="preserve">. </w:t>
      </w:r>
    </w:p>
    <w:p w14:paraId="79FA86B8" w14:textId="77777777" w:rsidR="00B368DE" w:rsidRDefault="00B368DE" w:rsidP="00B368DE">
      <w:pPr>
        <w:pStyle w:val="NoSpacing"/>
        <w:ind w:left="360"/>
        <w:rPr>
          <w:noProof/>
        </w:rPr>
      </w:pPr>
    </w:p>
    <w:p w14:paraId="79FA86B9" w14:textId="77777777" w:rsidR="006130AA" w:rsidRDefault="00C82AD0" w:rsidP="000F0CC8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FA875E" wp14:editId="79FA875F">
                <wp:simplePos x="0" y="0"/>
                <wp:positionH relativeFrom="column">
                  <wp:posOffset>998220</wp:posOffset>
                </wp:positionH>
                <wp:positionV relativeFrom="paragraph">
                  <wp:posOffset>1597660</wp:posOffset>
                </wp:positionV>
                <wp:extent cx="1000125" cy="2476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476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78.6pt;margin-top:125.8pt;width:78.7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" filled="f" strokecolor="red" strokeweight=".25pt"/>
            </w:pict>
          </mc:Fallback>
        </mc:AlternateContent>
      </w:r>
      <w:r w:rsidR="00B368DE">
        <w:rPr>
          <w:noProof/>
        </w:rPr>
        <w:tab/>
      </w:r>
      <w:r w:rsidR="00B368DE">
        <w:rPr>
          <w:noProof/>
        </w:rPr>
        <w:drawing>
          <wp:inline distT="0" distB="0" distL="0" distR="0" wp14:anchorId="79FA8760" wp14:editId="79FA8761">
            <wp:extent cx="4572000" cy="2867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8878"/>
                    <a:stretch/>
                  </pic:blipFill>
                  <pic:spPr bwMode="auto"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CC8">
        <w:t xml:space="preserve"> </w:t>
      </w:r>
    </w:p>
    <w:p w14:paraId="79FA86BA" w14:textId="77777777" w:rsidR="006130AA" w:rsidRDefault="006130AA">
      <w:r>
        <w:br w:type="page"/>
      </w:r>
    </w:p>
    <w:p w14:paraId="79FA86BB" w14:textId="77777777" w:rsidR="000D08CE" w:rsidRDefault="000D08CE" w:rsidP="000F0CC8">
      <w:pPr>
        <w:pStyle w:val="NoSpacing"/>
        <w:ind w:left="720"/>
      </w:pPr>
    </w:p>
    <w:p w14:paraId="79FA86BC" w14:textId="77777777" w:rsidR="00CB2B6F" w:rsidRDefault="00CB2B6F" w:rsidP="00CB2B6F">
      <w:pPr>
        <w:pStyle w:val="NoSpacing"/>
        <w:numPr>
          <w:ilvl w:val="0"/>
          <w:numId w:val="11"/>
        </w:numPr>
        <w:jc w:val="both"/>
      </w:pPr>
      <w:r>
        <w:t xml:space="preserve">Under Document Group, select </w:t>
      </w:r>
      <w:r w:rsidRPr="008433CA">
        <w:rPr>
          <w:i/>
        </w:rPr>
        <w:t>DCF Case Plan</w:t>
      </w:r>
      <w:r w:rsidRPr="008433CA">
        <w:t xml:space="preserve"> (unless filing an amended </w:t>
      </w:r>
      <w:r>
        <w:t xml:space="preserve">or corrected </w:t>
      </w:r>
      <w:r w:rsidRPr="008433CA">
        <w:t xml:space="preserve">case plan, in which case </w:t>
      </w:r>
      <w:r>
        <w:t xml:space="preserve">choose </w:t>
      </w:r>
      <w:r w:rsidRPr="00B62E73">
        <w:rPr>
          <w:i/>
        </w:rPr>
        <w:t>Amendments</w:t>
      </w:r>
      <w:r>
        <w:t xml:space="preserve"> or </w:t>
      </w:r>
      <w:r w:rsidRPr="00B62E73">
        <w:rPr>
          <w:i/>
        </w:rPr>
        <w:t>Corrections</w:t>
      </w:r>
      <w:r>
        <w:t xml:space="preserve">, as the case may be. A case plan is considered </w:t>
      </w:r>
      <w:r w:rsidRPr="00015774">
        <w:t>amended</w:t>
      </w:r>
      <w:r>
        <w:t xml:space="preserve"> </w:t>
      </w:r>
      <w:r w:rsidRPr="00037D14">
        <w:t>only</w:t>
      </w:r>
      <w:r>
        <w:t xml:space="preserve"> if changes have been made to it whereby the goal has changed. A case plan is considered corrected only if changes have been made to it which </w:t>
      </w:r>
      <w:proofErr w:type="gramStart"/>
      <w:r>
        <w:t>do</w:t>
      </w:r>
      <w:proofErr w:type="gramEnd"/>
      <w:r>
        <w:t xml:space="preserve"> not change the goal. </w:t>
      </w:r>
    </w:p>
    <w:p w14:paraId="79FA86BD" w14:textId="77777777" w:rsidR="00CB2B6F" w:rsidRDefault="00CB2B6F" w:rsidP="00CB2B6F">
      <w:pPr>
        <w:pStyle w:val="NoSpacing"/>
        <w:ind w:left="360"/>
        <w:jc w:val="both"/>
      </w:pPr>
    </w:p>
    <w:p w14:paraId="79FA86BE" w14:textId="77777777" w:rsidR="001174F0" w:rsidRPr="00F7280D" w:rsidRDefault="00CB2B6F" w:rsidP="001174F0">
      <w:pPr>
        <w:ind w:left="720"/>
      </w:pPr>
      <w:r>
        <w:t xml:space="preserve">Click the type of case plan (or attachment to case plan, including juvenile photographs) you are filing from the </w:t>
      </w:r>
      <w:r w:rsidRPr="00B365C7">
        <w:rPr>
          <w:i/>
        </w:rPr>
        <w:t>Document Type</w:t>
      </w:r>
      <w:r w:rsidR="001174F0">
        <w:t xml:space="preserve"> drop down list </w:t>
      </w:r>
      <w:r>
        <w:t>pictured below</w:t>
      </w:r>
      <w:r w:rsidR="001174F0">
        <w:t>.   (Instructions on how to attach a juvenile photograph appear at the end of these instructions.)</w:t>
      </w:r>
      <w:r w:rsidR="001174F0">
        <w:tab/>
      </w:r>
      <w:r w:rsidR="001174F0">
        <w:tab/>
      </w:r>
    </w:p>
    <w:p w14:paraId="79FA86BF" w14:textId="77777777" w:rsidR="00CB2B6F" w:rsidRDefault="00CB2B6F" w:rsidP="00CB2B6F">
      <w:pPr>
        <w:ind w:left="720"/>
      </w:pPr>
    </w:p>
    <w:p w14:paraId="79FA86C0" w14:textId="77777777" w:rsidR="00B77043" w:rsidRDefault="00B77043" w:rsidP="00B77043">
      <w:pPr>
        <w:rPr>
          <w:noProof/>
        </w:rPr>
      </w:pPr>
      <w:r w:rsidRPr="008B6663">
        <w:rPr>
          <w:i/>
          <w:noProof/>
        </w:rPr>
        <w:t>Document Type</w:t>
      </w:r>
      <w:r>
        <w:rPr>
          <w:noProof/>
        </w:rPr>
        <w:t xml:space="preserve"> Menu: </w:t>
      </w:r>
    </w:p>
    <w:p w14:paraId="79FA86C1" w14:textId="77777777" w:rsidR="00B77043" w:rsidRDefault="006130AA" w:rsidP="00B77043">
      <w:pPr>
        <w:rPr>
          <w:noProof/>
        </w:rPr>
      </w:pPr>
      <w:r>
        <w:rPr>
          <w:noProof/>
        </w:rPr>
        <w:drawing>
          <wp:inline distT="0" distB="0" distL="0" distR="0" wp14:anchorId="79FA8762" wp14:editId="79FA8763">
            <wp:extent cx="7048500" cy="5305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86C2" w14:textId="77777777" w:rsidR="00B77043" w:rsidRDefault="00B77043">
      <w:pPr>
        <w:rPr>
          <w:i/>
        </w:rPr>
      </w:pPr>
      <w:r>
        <w:rPr>
          <w:i/>
        </w:rPr>
        <w:br w:type="page"/>
      </w:r>
    </w:p>
    <w:p w14:paraId="79FA86C3" w14:textId="77777777" w:rsidR="001174F0" w:rsidRDefault="001174F0" w:rsidP="001174F0">
      <w:pPr>
        <w:ind w:left="720"/>
      </w:pPr>
      <w:r>
        <w:lastRenderedPageBreak/>
        <w:t xml:space="preserve">Next, indicate the number of pages in the document, click </w:t>
      </w:r>
      <w:r w:rsidRPr="00B365C7">
        <w:rPr>
          <w:i/>
        </w:rPr>
        <w:t>No</w:t>
      </w:r>
      <w:r>
        <w:t xml:space="preserve"> for the Public Access Rule 6 question, then click </w:t>
      </w:r>
      <w:r w:rsidRPr="00B365C7">
        <w:rPr>
          <w:i/>
        </w:rPr>
        <w:t>Browse</w:t>
      </w:r>
      <w:r>
        <w:t xml:space="preserve"> to locate and attach your document.  Click </w:t>
      </w:r>
      <w:r w:rsidRPr="00B365C7">
        <w:rPr>
          <w:i/>
        </w:rPr>
        <w:t>Save</w:t>
      </w:r>
      <w:r>
        <w:t xml:space="preserve">.  </w:t>
      </w:r>
    </w:p>
    <w:p w14:paraId="79FA86C4" w14:textId="77777777" w:rsidR="000D08CE" w:rsidRDefault="00F7280D" w:rsidP="00F7280D">
      <w:r w:rsidRPr="00F7280D">
        <w:rPr>
          <w:sz w:val="20"/>
          <w:szCs w:val="20"/>
        </w:rPr>
        <w:t xml:space="preserve">  </w:t>
      </w:r>
      <w:r w:rsidR="00D1069E">
        <w:tab/>
      </w:r>
      <w:r w:rsidR="00D1069E">
        <w:tab/>
      </w:r>
      <w:r w:rsidR="00D1069E">
        <w:tab/>
      </w:r>
    </w:p>
    <w:p w14:paraId="79FA86C5" w14:textId="77777777" w:rsidR="000D08CE" w:rsidRDefault="000D08CE" w:rsidP="000D08CE">
      <w:pPr>
        <w:pStyle w:val="NoSpacing"/>
        <w:ind w:left="720" w:firstLine="720"/>
      </w:pPr>
      <w:r>
        <w:rPr>
          <w:noProof/>
        </w:rPr>
        <w:drawing>
          <wp:inline distT="0" distB="0" distL="0" distR="0" wp14:anchorId="79FA8764" wp14:editId="79FA8765">
            <wp:extent cx="4572000" cy="2981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8558"/>
                    <a:stretch/>
                  </pic:blipFill>
                  <pic:spPr bwMode="auto"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6C6" w14:textId="77777777" w:rsidR="00D1069E" w:rsidRDefault="00D1069E" w:rsidP="000D08CE">
      <w:pPr>
        <w:pStyle w:val="NoSpacing"/>
        <w:ind w:left="720" w:firstLine="720"/>
      </w:pPr>
    </w:p>
    <w:p w14:paraId="79FA86C7" w14:textId="77777777" w:rsidR="00D1069E" w:rsidRDefault="002C0E73" w:rsidP="00CB2B6F">
      <w:pPr>
        <w:pStyle w:val="NoSpacing"/>
        <w:numPr>
          <w:ilvl w:val="0"/>
          <w:numId w:val="11"/>
        </w:numPr>
        <w:jc w:val="both"/>
      </w:pPr>
      <w:r>
        <w:t xml:space="preserve">A second </w:t>
      </w:r>
      <w:r w:rsidRPr="002C0E73">
        <w:rPr>
          <w:i/>
        </w:rPr>
        <w:t>Add Document</w:t>
      </w:r>
      <w:r w:rsidR="00DA44CD">
        <w:t xml:space="preserve"> screen will be</w:t>
      </w:r>
      <w:r w:rsidR="00865388">
        <w:t xml:space="preserve"> </w:t>
      </w:r>
      <w:r w:rsidR="00210278">
        <w:t xml:space="preserve">displayed. </w:t>
      </w:r>
      <w:r w:rsidR="007C3E87">
        <w:t xml:space="preserve"> If you wish </w:t>
      </w:r>
      <w:r w:rsidR="000962BC">
        <w:t xml:space="preserve">to add another document, click </w:t>
      </w:r>
      <w:r w:rsidR="007C3E87" w:rsidRPr="000962BC">
        <w:rPr>
          <w:i/>
        </w:rPr>
        <w:t>Add Document</w:t>
      </w:r>
      <w:r w:rsidR="007C3E87">
        <w:t xml:space="preserve"> and repeat the process.  If you do not wish to add another document, click </w:t>
      </w:r>
      <w:proofErr w:type="gramStart"/>
      <w:r w:rsidR="007C3E87" w:rsidRPr="007C3E87">
        <w:rPr>
          <w:i/>
        </w:rPr>
        <w:t>Next</w:t>
      </w:r>
      <w:proofErr w:type="gramEnd"/>
      <w:r w:rsidR="007C3E87">
        <w:t xml:space="preserve">. </w:t>
      </w:r>
    </w:p>
    <w:p w14:paraId="79FA86C8" w14:textId="77777777" w:rsidR="00A36CB1" w:rsidRDefault="00A36CB1" w:rsidP="00A36CB1">
      <w:pPr>
        <w:pStyle w:val="NoSpacing"/>
        <w:jc w:val="both"/>
      </w:pPr>
    </w:p>
    <w:p w14:paraId="79FA86C9" w14:textId="77777777" w:rsidR="00A36CB1" w:rsidRDefault="00865388" w:rsidP="00CB2B6F">
      <w:pPr>
        <w:pStyle w:val="NoSpacing"/>
        <w:numPr>
          <w:ilvl w:val="0"/>
          <w:numId w:val="11"/>
        </w:numPr>
        <w:jc w:val="both"/>
      </w:pPr>
      <w:r>
        <w:t xml:space="preserve">The next screen is a </w:t>
      </w:r>
      <w:r w:rsidR="001A7665" w:rsidRPr="002C0E73">
        <w:rPr>
          <w:i/>
        </w:rPr>
        <w:t>Fee Information</w:t>
      </w:r>
      <w:r>
        <w:t xml:space="preserve"> screen.  </w:t>
      </w:r>
      <w:r w:rsidR="00A36CB1">
        <w:t>Since no filing fee is associat</w:t>
      </w:r>
      <w:r w:rsidR="002C0E73">
        <w:t xml:space="preserve">ed with a DCF Case Plan, click </w:t>
      </w:r>
      <w:proofErr w:type="gramStart"/>
      <w:r w:rsidR="002C0E73" w:rsidRPr="002C0E73">
        <w:rPr>
          <w:i/>
        </w:rPr>
        <w:t>Next</w:t>
      </w:r>
      <w:proofErr w:type="gramEnd"/>
      <w:r w:rsidR="00E756B3">
        <w:t>.</w:t>
      </w:r>
      <w:r w:rsidR="00A36CB1">
        <w:t xml:space="preserve"> </w:t>
      </w:r>
    </w:p>
    <w:p w14:paraId="79FA86CA" w14:textId="77777777" w:rsidR="00F34211" w:rsidRDefault="00F34211" w:rsidP="00F34211">
      <w:pPr>
        <w:pStyle w:val="NoSpacing"/>
        <w:ind w:left="360"/>
        <w:jc w:val="both"/>
      </w:pPr>
    </w:p>
    <w:p w14:paraId="79FA86CB" w14:textId="77777777" w:rsidR="00A36CB1" w:rsidRDefault="00464C43" w:rsidP="00CB2B6F">
      <w:pPr>
        <w:pStyle w:val="NoSpacing"/>
        <w:numPr>
          <w:ilvl w:val="0"/>
          <w:numId w:val="11"/>
        </w:numPr>
        <w:jc w:val="both"/>
      </w:pPr>
      <w:r>
        <w:t xml:space="preserve">The </w:t>
      </w:r>
      <w:r w:rsidR="00865388">
        <w:t>following</w:t>
      </w:r>
      <w:r>
        <w:t xml:space="preserve"> screen is a review screen.   Follow instructions on the screen if you should need to make any adjustments</w:t>
      </w:r>
      <w:r w:rsidR="001A7665">
        <w:t xml:space="preserve"> to previous entries. </w:t>
      </w:r>
      <w:r w:rsidR="00E756B3">
        <w:t xml:space="preserve">  C</w:t>
      </w:r>
      <w:r w:rsidR="002C0E73">
        <w:t xml:space="preserve">lick </w:t>
      </w:r>
      <w:r w:rsidRPr="002C0E73">
        <w:rPr>
          <w:i/>
        </w:rPr>
        <w:t>Submit</w:t>
      </w:r>
      <w:r>
        <w:t xml:space="preserve">. </w:t>
      </w:r>
    </w:p>
    <w:p w14:paraId="79FA86CC" w14:textId="77777777" w:rsidR="00CC5218" w:rsidRDefault="00CC5218" w:rsidP="00CC5218">
      <w:pPr>
        <w:pStyle w:val="NoSpacing"/>
        <w:ind w:left="360"/>
        <w:jc w:val="both"/>
      </w:pPr>
    </w:p>
    <w:p w14:paraId="79FA86CD" w14:textId="77777777" w:rsidR="00464C43" w:rsidRDefault="002C0E73" w:rsidP="00464C4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FA8766" wp14:editId="79FA8767">
                <wp:simplePos x="0" y="0"/>
                <wp:positionH relativeFrom="column">
                  <wp:posOffset>598170</wp:posOffset>
                </wp:positionH>
                <wp:positionV relativeFrom="paragraph">
                  <wp:posOffset>458470</wp:posOffset>
                </wp:positionV>
                <wp:extent cx="5495925" cy="34290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34290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47.1pt;margin-top:36.1pt;width:432.75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" filled="f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FA8768" wp14:editId="79FA8769">
                <wp:simplePos x="0" y="0"/>
                <wp:positionH relativeFrom="column">
                  <wp:posOffset>598170</wp:posOffset>
                </wp:positionH>
                <wp:positionV relativeFrom="paragraph">
                  <wp:posOffset>2667000</wp:posOffset>
                </wp:positionV>
                <wp:extent cx="628650" cy="1143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143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47.1pt;margin-top:210pt;width:49.5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" filled="f" strokecolor="red" strokeweight=".25pt"/>
            </w:pict>
          </mc:Fallback>
        </mc:AlternateContent>
      </w:r>
      <w:r w:rsidR="001A7665">
        <w:rPr>
          <w:noProof/>
        </w:rPr>
        <w:drawing>
          <wp:inline distT="0" distB="0" distL="0" distR="0" wp14:anchorId="79FA876A" wp14:editId="79FA876B">
            <wp:extent cx="5857875" cy="2990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50801"/>
                    <a:stretch/>
                  </pic:blipFill>
                  <pic:spPr bwMode="auto">
                    <a:xfrm>
                      <a:off x="0" y="0"/>
                      <a:ext cx="58578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6CE" w14:textId="77777777" w:rsidR="00154E1D" w:rsidRDefault="00154E1D" w:rsidP="00464C43">
      <w:pPr>
        <w:pStyle w:val="ListParagraph"/>
      </w:pPr>
    </w:p>
    <w:p w14:paraId="79FA86CF" w14:textId="77777777" w:rsidR="00464C43" w:rsidRDefault="00464C43" w:rsidP="00CB2B6F">
      <w:pPr>
        <w:pStyle w:val="NoSpacing"/>
        <w:numPr>
          <w:ilvl w:val="0"/>
          <w:numId w:val="11"/>
        </w:numPr>
        <w:jc w:val="both"/>
      </w:pPr>
      <w:r>
        <w:t xml:space="preserve">A </w:t>
      </w:r>
      <w:r w:rsidRPr="002C0E73">
        <w:rPr>
          <w:i/>
        </w:rPr>
        <w:t>Filing Confirmation</w:t>
      </w:r>
      <w:r w:rsidR="00DA44CD">
        <w:t xml:space="preserve"> screen will be</w:t>
      </w:r>
      <w:r>
        <w:t xml:space="preserve"> displayed, and you will receive a</w:t>
      </w:r>
      <w:r w:rsidR="0029355F">
        <w:t xml:space="preserve">n email </w:t>
      </w:r>
      <w:r>
        <w:t xml:space="preserve">confirmation as well. </w:t>
      </w:r>
      <w:r w:rsidR="00E756B3">
        <w:t>C</w:t>
      </w:r>
      <w:r w:rsidR="009F4267">
        <w:t xml:space="preserve">lick </w:t>
      </w:r>
      <w:r w:rsidR="009F4267" w:rsidRPr="009F4267">
        <w:rPr>
          <w:i/>
        </w:rPr>
        <w:t>Sign Out</w:t>
      </w:r>
      <w:r w:rsidR="009F4267">
        <w:t xml:space="preserve">. </w:t>
      </w:r>
    </w:p>
    <w:p w14:paraId="79FA86D0" w14:textId="77777777" w:rsidR="001A7665" w:rsidRDefault="001A7665" w:rsidP="001A7665">
      <w:pPr>
        <w:pStyle w:val="NoSpacing"/>
        <w:jc w:val="both"/>
      </w:pPr>
    </w:p>
    <w:p w14:paraId="79FA86D1" w14:textId="77777777" w:rsidR="001A7665" w:rsidRDefault="00037D14" w:rsidP="001A766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FA876C" wp14:editId="79FA876D">
                <wp:simplePos x="0" y="0"/>
                <wp:positionH relativeFrom="column">
                  <wp:posOffset>531495</wp:posOffset>
                </wp:positionH>
                <wp:positionV relativeFrom="paragraph">
                  <wp:posOffset>309245</wp:posOffset>
                </wp:positionV>
                <wp:extent cx="1304925" cy="41910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41.85pt;margin-top:24.35pt;width:102.75pt;height:3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" filled="f" strokecolor="red" strokeweight="2pt"/>
            </w:pict>
          </mc:Fallback>
        </mc:AlternateContent>
      </w:r>
      <w:r w:rsidR="002C0E7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FA876E" wp14:editId="79FA876F">
                <wp:simplePos x="0" y="0"/>
                <wp:positionH relativeFrom="column">
                  <wp:posOffset>5265420</wp:posOffset>
                </wp:positionH>
                <wp:positionV relativeFrom="paragraph">
                  <wp:posOffset>-1905</wp:posOffset>
                </wp:positionV>
                <wp:extent cx="533400" cy="1238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238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414.6pt;margin-top:-.15pt;width:42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" filled="f" strokecolor="red" strokeweight=".25pt"/>
            </w:pict>
          </mc:Fallback>
        </mc:AlternateContent>
      </w:r>
      <w:r w:rsidR="001A7665">
        <w:t xml:space="preserve">         </w:t>
      </w:r>
      <w:r w:rsidR="001A7665">
        <w:rPr>
          <w:noProof/>
        </w:rPr>
        <w:drawing>
          <wp:inline distT="0" distB="0" distL="0" distR="0" wp14:anchorId="79FA8770" wp14:editId="79FA8771">
            <wp:extent cx="5753100" cy="2686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49359"/>
                    <a:stretch/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6D2" w14:textId="77777777" w:rsidR="00154E1D" w:rsidRDefault="00154E1D">
      <w:pPr>
        <w:rPr>
          <w:rFonts w:ascii="Latha" w:hAnsi="Latha" w:cs="Latha"/>
          <w:b/>
          <w:sz w:val="22"/>
          <w:szCs w:val="22"/>
        </w:rPr>
      </w:pPr>
      <w:r>
        <w:rPr>
          <w:rFonts w:ascii="Latha" w:hAnsi="Latha" w:cs="Latha"/>
          <w:b/>
          <w:sz w:val="22"/>
          <w:szCs w:val="22"/>
        </w:rPr>
        <w:br w:type="page"/>
      </w:r>
    </w:p>
    <w:p w14:paraId="79FA86D3" w14:textId="77777777" w:rsidR="002C0E73" w:rsidRPr="007511DF" w:rsidRDefault="000E44F6" w:rsidP="009F4267">
      <w:pPr>
        <w:pStyle w:val="NormalWeb"/>
        <w:ind w:firstLine="360"/>
        <w:rPr>
          <w:rFonts w:ascii="Latha" w:hAnsi="Latha" w:cs="Latha"/>
          <w:b/>
          <w:sz w:val="22"/>
          <w:szCs w:val="22"/>
        </w:rPr>
      </w:pPr>
      <w:r w:rsidRPr="007511DF">
        <w:rPr>
          <w:rFonts w:ascii="Latha" w:hAnsi="Latha" w:cs="Latha"/>
          <w:b/>
          <w:sz w:val="22"/>
          <w:szCs w:val="22"/>
        </w:rPr>
        <w:lastRenderedPageBreak/>
        <w:t>Text of Confirmation</w:t>
      </w:r>
      <w:r w:rsidR="002C0E73" w:rsidRPr="007511DF">
        <w:rPr>
          <w:rFonts w:ascii="Latha" w:hAnsi="Latha" w:cs="Latha"/>
          <w:b/>
          <w:sz w:val="22"/>
          <w:szCs w:val="22"/>
        </w:rPr>
        <w:t xml:space="preserve"> E-mail:</w:t>
      </w:r>
    </w:p>
    <w:p w14:paraId="79FA86D4" w14:textId="77777777" w:rsidR="009F4267" w:rsidRPr="00B64B24" w:rsidRDefault="009F4267" w:rsidP="009F4267">
      <w:pPr>
        <w:pStyle w:val="NormalWeb"/>
        <w:ind w:firstLine="360"/>
        <w:rPr>
          <w:rFonts w:ascii="Latha" w:hAnsi="Latha" w:cs="Latha"/>
          <w:sz w:val="22"/>
          <w:szCs w:val="22"/>
          <w:vertAlign w:val="subscript"/>
        </w:rPr>
      </w:pPr>
      <w:r w:rsidRPr="000E44F6">
        <w:rPr>
          <w:rFonts w:ascii="Latha" w:hAnsi="Latha" w:cs="Latha"/>
          <w:sz w:val="22"/>
          <w:szCs w:val="22"/>
        </w:rPr>
        <w:t>“Dear {DCF CASEWORKER}:</w:t>
      </w:r>
    </w:p>
    <w:p w14:paraId="79FA86D5" w14:textId="77777777" w:rsidR="009F4267" w:rsidRPr="000E44F6" w:rsidRDefault="009F4267" w:rsidP="009F4267">
      <w:pPr>
        <w:pStyle w:val="NormalWeb"/>
        <w:ind w:left="360"/>
        <w:rPr>
          <w:rFonts w:ascii="Latha" w:hAnsi="Latha" w:cs="Latha"/>
          <w:sz w:val="22"/>
          <w:szCs w:val="22"/>
        </w:rPr>
      </w:pPr>
      <w:r w:rsidRPr="000E44F6">
        <w:rPr>
          <w:rFonts w:ascii="Latha" w:hAnsi="Latha" w:cs="Latha"/>
          <w:sz w:val="22"/>
          <w:szCs w:val="22"/>
        </w:rPr>
        <w:t xml:space="preserve">This email verifies the receipt of 1 document submitted by you to Rutland Family Division on </w:t>
      </w:r>
      <w:r w:rsidR="007511DF">
        <w:rPr>
          <w:rFonts w:ascii="Latha" w:hAnsi="Latha" w:cs="Latha"/>
          <w:sz w:val="22"/>
          <w:szCs w:val="22"/>
        </w:rPr>
        <w:t>MM</w:t>
      </w:r>
      <w:r w:rsidRPr="000E44F6">
        <w:rPr>
          <w:rFonts w:ascii="Latha" w:hAnsi="Latha" w:cs="Latha"/>
          <w:sz w:val="22"/>
          <w:szCs w:val="22"/>
        </w:rPr>
        <w:t>/</w:t>
      </w:r>
      <w:r w:rsidR="007511DF">
        <w:rPr>
          <w:rFonts w:ascii="Latha" w:hAnsi="Latha" w:cs="Latha"/>
          <w:sz w:val="22"/>
          <w:szCs w:val="22"/>
        </w:rPr>
        <w:t>DD</w:t>
      </w:r>
      <w:r w:rsidRPr="000E44F6">
        <w:rPr>
          <w:rFonts w:ascii="Latha" w:hAnsi="Latha" w:cs="Latha"/>
          <w:sz w:val="22"/>
          <w:szCs w:val="22"/>
        </w:rPr>
        <w:t>/</w:t>
      </w:r>
      <w:r w:rsidR="007511DF">
        <w:rPr>
          <w:rFonts w:ascii="Latha" w:hAnsi="Latha" w:cs="Latha"/>
          <w:sz w:val="22"/>
          <w:szCs w:val="22"/>
        </w:rPr>
        <w:t>YYYY</w:t>
      </w:r>
      <w:proofErr w:type="gramStart"/>
      <w:r w:rsidR="007511DF">
        <w:rPr>
          <w:rFonts w:ascii="Latha" w:hAnsi="Latha" w:cs="Latha"/>
          <w:sz w:val="22"/>
          <w:szCs w:val="22"/>
        </w:rPr>
        <w:t xml:space="preserve">, </w:t>
      </w:r>
      <w:r w:rsidRPr="000E44F6">
        <w:rPr>
          <w:rFonts w:ascii="Latha" w:hAnsi="Latha" w:cs="Latha"/>
          <w:sz w:val="22"/>
          <w:szCs w:val="22"/>
        </w:rPr>
        <w:t xml:space="preserve"> </w:t>
      </w:r>
      <w:r w:rsidR="007511DF">
        <w:rPr>
          <w:rFonts w:ascii="Latha" w:hAnsi="Latha" w:cs="Latha"/>
          <w:sz w:val="22"/>
          <w:szCs w:val="22"/>
        </w:rPr>
        <w:t>at</w:t>
      </w:r>
      <w:proofErr w:type="gramEnd"/>
      <w:r w:rsidR="007511DF">
        <w:rPr>
          <w:rFonts w:ascii="Latha" w:hAnsi="Latha" w:cs="Latha"/>
          <w:sz w:val="22"/>
          <w:szCs w:val="22"/>
        </w:rPr>
        <w:t xml:space="preserve"> </w:t>
      </w:r>
      <w:r w:rsidRPr="000E44F6">
        <w:rPr>
          <w:rFonts w:ascii="Latha" w:hAnsi="Latha" w:cs="Latha"/>
          <w:sz w:val="22"/>
          <w:szCs w:val="22"/>
        </w:rPr>
        <w:t>02:07:39 PM.</w:t>
      </w:r>
    </w:p>
    <w:p w14:paraId="79FA86D6" w14:textId="77777777" w:rsidR="009F4267" w:rsidRPr="000E44F6" w:rsidRDefault="009F4267" w:rsidP="009F4267">
      <w:pPr>
        <w:pStyle w:val="NormalWeb"/>
        <w:ind w:left="150" w:firstLine="210"/>
        <w:rPr>
          <w:rFonts w:ascii="Latha" w:hAnsi="Latha" w:cs="Latha"/>
          <w:sz w:val="22"/>
          <w:szCs w:val="22"/>
        </w:rPr>
      </w:pPr>
      <w:r w:rsidRPr="000E44F6">
        <w:rPr>
          <w:rFonts w:ascii="Latha" w:hAnsi="Latha" w:cs="Latha"/>
          <w:sz w:val="22"/>
          <w:szCs w:val="22"/>
        </w:rPr>
        <w:t xml:space="preserve">Docket Number: XX-X-XX </w:t>
      </w:r>
      <w:proofErr w:type="spellStart"/>
      <w:r w:rsidRPr="000E44F6">
        <w:rPr>
          <w:rFonts w:ascii="Latha" w:hAnsi="Latha" w:cs="Latha"/>
          <w:sz w:val="22"/>
          <w:szCs w:val="22"/>
        </w:rPr>
        <w:t>Rdjv</w:t>
      </w:r>
      <w:proofErr w:type="spellEnd"/>
      <w:r w:rsidR="00EB6ECF" w:rsidRPr="000E44F6">
        <w:rPr>
          <w:rFonts w:ascii="Latha" w:hAnsi="Latha" w:cs="Latha"/>
          <w:sz w:val="22"/>
          <w:szCs w:val="22"/>
        </w:rPr>
        <w:t xml:space="preserve"> </w:t>
      </w:r>
      <w:r w:rsidR="002C0E73">
        <w:rPr>
          <w:rFonts w:ascii="Latha" w:hAnsi="Latha" w:cs="Latha"/>
          <w:sz w:val="22"/>
          <w:szCs w:val="22"/>
        </w:rPr>
        <w:t xml:space="preserve">   </w:t>
      </w:r>
      <w:r w:rsidR="00EB6ECF" w:rsidRPr="000E44F6">
        <w:rPr>
          <w:rFonts w:ascii="Latha" w:hAnsi="Latha" w:cs="Latha"/>
          <w:sz w:val="22"/>
          <w:szCs w:val="22"/>
        </w:rPr>
        <w:t>In RE: XX</w:t>
      </w:r>
    </w:p>
    <w:p w14:paraId="79FA86D7" w14:textId="77777777" w:rsidR="009F4267" w:rsidRPr="000E44F6" w:rsidRDefault="009F4267" w:rsidP="009F4267">
      <w:pPr>
        <w:pStyle w:val="NormalWeb"/>
        <w:ind w:left="360"/>
        <w:rPr>
          <w:rFonts w:ascii="Latha" w:hAnsi="Latha" w:cs="Latha"/>
          <w:sz w:val="22"/>
          <w:szCs w:val="22"/>
        </w:rPr>
      </w:pPr>
      <w:r w:rsidRPr="000E44F6">
        <w:rPr>
          <w:rStyle w:val="largefont1"/>
          <w:rFonts w:ascii="Latha" w:hAnsi="Latha" w:cs="Latha"/>
          <w:sz w:val="22"/>
          <w:szCs w:val="22"/>
        </w:rPr>
        <w:t>The Reference number of this filing is: 14742.</w:t>
      </w:r>
      <w:r w:rsidRPr="000E44F6">
        <w:rPr>
          <w:rFonts w:ascii="Latha" w:hAnsi="Latha" w:cs="Latha"/>
          <w:sz w:val="22"/>
          <w:szCs w:val="22"/>
        </w:rPr>
        <w:t xml:space="preserve"> Please </w:t>
      </w:r>
      <w:r w:rsidR="002C0E73">
        <w:rPr>
          <w:rFonts w:ascii="Latha" w:hAnsi="Latha" w:cs="Latha"/>
          <w:sz w:val="22"/>
          <w:szCs w:val="22"/>
        </w:rPr>
        <w:t xml:space="preserve">reference this Filing # in any </w:t>
      </w:r>
      <w:r w:rsidRPr="000E44F6">
        <w:rPr>
          <w:rFonts w:ascii="Latha" w:hAnsi="Latha" w:cs="Latha"/>
          <w:sz w:val="22"/>
          <w:szCs w:val="22"/>
        </w:rPr>
        <w:t>correspondence. We will notify you when processing is complete.</w:t>
      </w:r>
    </w:p>
    <w:p w14:paraId="79FA86D8" w14:textId="77777777" w:rsidR="009F4267" w:rsidRPr="000E44F6" w:rsidRDefault="009F4267" w:rsidP="009F4267">
      <w:pPr>
        <w:pStyle w:val="NormalWeb"/>
        <w:ind w:left="360"/>
        <w:rPr>
          <w:rFonts w:ascii="Latha" w:hAnsi="Latha" w:cs="Latha"/>
          <w:sz w:val="22"/>
          <w:szCs w:val="22"/>
        </w:rPr>
      </w:pPr>
      <w:r w:rsidRPr="000E44F6">
        <w:rPr>
          <w:rFonts w:ascii="Latha" w:hAnsi="Latha" w:cs="Latha"/>
          <w:sz w:val="22"/>
          <w:szCs w:val="22"/>
        </w:rPr>
        <w:t>This is a non-monitored email. Do not reply directly to it. If you have any questions about this filing please contact the Rutland Family Division.</w:t>
      </w:r>
    </w:p>
    <w:p w14:paraId="79FA86D9" w14:textId="77777777" w:rsidR="009F4267" w:rsidRDefault="009F4267" w:rsidP="009F4267">
      <w:pPr>
        <w:pStyle w:val="NormalWeb"/>
        <w:ind w:left="360"/>
        <w:rPr>
          <w:rFonts w:ascii="Latha" w:hAnsi="Latha" w:cs="Latha"/>
          <w:sz w:val="22"/>
          <w:szCs w:val="22"/>
        </w:rPr>
      </w:pPr>
      <w:r w:rsidRPr="000E44F6">
        <w:rPr>
          <w:rFonts w:ascii="Latha" w:hAnsi="Latha" w:cs="Latha"/>
          <w:sz w:val="22"/>
          <w:szCs w:val="22"/>
        </w:rPr>
        <w:t>Thank you</w:t>
      </w:r>
      <w:proofErr w:type="gramStart"/>
      <w:r w:rsidRPr="000E44F6">
        <w:rPr>
          <w:rFonts w:ascii="Latha" w:hAnsi="Latha" w:cs="Latha"/>
          <w:sz w:val="22"/>
          <w:szCs w:val="22"/>
        </w:rPr>
        <w:t>,</w:t>
      </w:r>
      <w:proofErr w:type="gramEnd"/>
      <w:r w:rsidRPr="000E44F6">
        <w:rPr>
          <w:rFonts w:ascii="Latha" w:hAnsi="Latha" w:cs="Latha"/>
          <w:sz w:val="22"/>
          <w:szCs w:val="22"/>
        </w:rPr>
        <w:br/>
        <w:t>Vermont Judiciary”</w:t>
      </w:r>
    </w:p>
    <w:p w14:paraId="79FA86DA" w14:textId="77777777" w:rsidR="00037D14" w:rsidRDefault="00037D14" w:rsidP="0080035F">
      <w:pPr>
        <w:pStyle w:val="NoSpacing"/>
        <w:jc w:val="both"/>
        <w:rPr>
          <w:i/>
        </w:rPr>
      </w:pPr>
    </w:p>
    <w:p w14:paraId="79FA86DB" w14:textId="77777777" w:rsidR="00037D14" w:rsidRDefault="00037D14" w:rsidP="0080035F">
      <w:pPr>
        <w:pStyle w:val="NoSpacing"/>
        <w:jc w:val="both"/>
        <w:rPr>
          <w:i/>
        </w:rPr>
      </w:pPr>
    </w:p>
    <w:p w14:paraId="79FA86DC" w14:textId="77777777" w:rsidR="0080035F" w:rsidRDefault="0080035F" w:rsidP="0080035F">
      <w:pPr>
        <w:pStyle w:val="NoSpacing"/>
        <w:jc w:val="both"/>
        <w:rPr>
          <w:i/>
        </w:rPr>
      </w:pPr>
      <w:r>
        <w:rPr>
          <w:i/>
        </w:rPr>
        <w:t>Note:  If hand-written changes are made to a case plan, those changes should be incorporated in the case plan in italics or boldface before the case plan is e-filed.  Caseworkers can electronically sign their case plans by typing “s/caseworker’s name” above the signature line.</w:t>
      </w:r>
    </w:p>
    <w:p w14:paraId="79FA86DD" w14:textId="77777777" w:rsidR="0080035F" w:rsidRDefault="0080035F" w:rsidP="0080035F">
      <w:pPr>
        <w:pStyle w:val="NoSpacing"/>
        <w:jc w:val="both"/>
        <w:rPr>
          <w:i/>
        </w:rPr>
      </w:pPr>
    </w:p>
    <w:p w14:paraId="79FA86DE" w14:textId="77777777" w:rsidR="00D83BB3" w:rsidRPr="00D83BB3" w:rsidRDefault="00D83BB3" w:rsidP="00D83BB3">
      <w:pPr>
        <w:tabs>
          <w:tab w:val="left" w:pos="1601"/>
          <w:tab w:val="center" w:pos="4680"/>
        </w:tabs>
        <w:rPr>
          <w:rFonts w:ascii="Calibri" w:hAnsi="Calibri" w:cs="Calibri"/>
          <w:sz w:val="22"/>
          <w:szCs w:val="22"/>
        </w:rPr>
      </w:pPr>
      <w:r w:rsidRPr="00D83BB3">
        <w:rPr>
          <w:sz w:val="20"/>
          <w:szCs w:val="20"/>
        </w:rPr>
        <w:t>Instructions</w:t>
      </w:r>
      <w:r w:rsidRPr="00D83BB3">
        <w:rPr>
          <w:rFonts w:ascii="Calibri" w:hAnsi="Calibri" w:cs="Calibri"/>
          <w:sz w:val="22"/>
          <w:szCs w:val="22"/>
        </w:rPr>
        <w:t xml:space="preserve"> for Inserting a Photograph in the Juvenile Photograph Template</w:t>
      </w:r>
    </w:p>
    <w:p w14:paraId="79FA86DF" w14:textId="77777777" w:rsidR="00D83BB3" w:rsidRPr="00D83BB3" w:rsidRDefault="00D83BB3" w:rsidP="00D83BB3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79FA86E0" w14:textId="77777777" w:rsidR="00D83BB3" w:rsidRPr="00D83BB3" w:rsidRDefault="00D83BB3" w:rsidP="00D83BB3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83BB3">
        <w:rPr>
          <w:rFonts w:ascii="Calibri" w:hAnsi="Calibri" w:cs="Calibri"/>
          <w:sz w:val="22"/>
          <w:szCs w:val="22"/>
        </w:rPr>
        <w:t>1. Open the Juvenile Photograph Template and complete upper portion.</w:t>
      </w:r>
    </w:p>
    <w:p w14:paraId="79FA86E1" w14:textId="77777777" w:rsidR="00D83BB3" w:rsidRPr="00D83BB3" w:rsidRDefault="00D83BB3" w:rsidP="00D83BB3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83BB3">
        <w:rPr>
          <w:rFonts w:ascii="Calibri" w:hAnsi="Calibri" w:cs="Calibri"/>
          <w:sz w:val="22"/>
          <w:szCs w:val="22"/>
        </w:rPr>
        <w:t>2. Click where you want to insert the photograph.</w:t>
      </w:r>
    </w:p>
    <w:p w14:paraId="79FA86E2" w14:textId="77777777" w:rsidR="00D83BB3" w:rsidRPr="00D83BB3" w:rsidRDefault="00D83BB3" w:rsidP="00D83BB3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83BB3">
        <w:rPr>
          <w:rFonts w:ascii="Calibri" w:hAnsi="Calibri" w:cs="Calibri"/>
          <w:sz w:val="22"/>
          <w:szCs w:val="22"/>
        </w:rPr>
        <w:t>3. Click “Insert”, click “Picture” and locate the folder where you have saved the photograph.</w:t>
      </w:r>
    </w:p>
    <w:p w14:paraId="79FA86E3" w14:textId="77777777" w:rsidR="00D83BB3" w:rsidRPr="00D83BB3" w:rsidRDefault="00D83BB3" w:rsidP="00D83BB3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83BB3">
        <w:rPr>
          <w:rFonts w:ascii="Calibri" w:hAnsi="Calibri" w:cs="Calibri"/>
          <w:sz w:val="22"/>
          <w:szCs w:val="22"/>
        </w:rPr>
        <w:t>4. Double click the photograph you want to insert.</w:t>
      </w:r>
    </w:p>
    <w:p w14:paraId="79FA86E4" w14:textId="77777777" w:rsidR="00D83BB3" w:rsidRPr="00D83BB3" w:rsidRDefault="00D83BB3" w:rsidP="00D83BB3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83BB3">
        <w:rPr>
          <w:rFonts w:ascii="Calibri" w:hAnsi="Calibri" w:cs="Calibri"/>
          <w:sz w:val="22"/>
          <w:szCs w:val="22"/>
        </w:rPr>
        <w:t xml:space="preserve">5. Click “Save As” and type the file name of </w:t>
      </w:r>
      <w:proofErr w:type="gramStart"/>
      <w:r w:rsidRPr="00D83BB3">
        <w:rPr>
          <w:rFonts w:ascii="Calibri" w:hAnsi="Calibri" w:cs="Calibri"/>
          <w:sz w:val="22"/>
          <w:szCs w:val="22"/>
        </w:rPr>
        <w:t>your</w:t>
      </w:r>
      <w:proofErr w:type="gramEnd"/>
      <w:r w:rsidRPr="00D83BB3">
        <w:rPr>
          <w:rFonts w:ascii="Calibri" w:hAnsi="Calibri" w:cs="Calibri"/>
          <w:sz w:val="22"/>
          <w:szCs w:val="22"/>
        </w:rPr>
        <w:t xml:space="preserve"> choosing.</w:t>
      </w:r>
    </w:p>
    <w:p w14:paraId="79FA86E5" w14:textId="77777777" w:rsidR="00D83BB3" w:rsidRPr="00D83BB3" w:rsidRDefault="00D83BB3" w:rsidP="00D83BB3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83BB3">
        <w:rPr>
          <w:rFonts w:ascii="Calibri" w:hAnsi="Calibri" w:cs="Calibri"/>
          <w:sz w:val="22"/>
          <w:szCs w:val="22"/>
        </w:rPr>
        <w:t xml:space="preserve">6. Attach as a separate document when you e-file the first </w:t>
      </w:r>
      <w:proofErr w:type="spellStart"/>
      <w:r w:rsidRPr="00D83BB3">
        <w:rPr>
          <w:rFonts w:ascii="Calibri" w:hAnsi="Calibri" w:cs="Calibri"/>
          <w:sz w:val="22"/>
          <w:szCs w:val="22"/>
        </w:rPr>
        <w:t>caseplan</w:t>
      </w:r>
      <w:proofErr w:type="spellEnd"/>
      <w:r w:rsidRPr="00D83BB3">
        <w:rPr>
          <w:rFonts w:ascii="Calibri" w:hAnsi="Calibri" w:cs="Calibri"/>
          <w:sz w:val="22"/>
          <w:szCs w:val="22"/>
        </w:rPr>
        <w:t xml:space="preserve"> (and subsequent permanency </w:t>
      </w:r>
      <w:proofErr w:type="spellStart"/>
      <w:r w:rsidRPr="00D83BB3">
        <w:rPr>
          <w:rFonts w:ascii="Calibri" w:hAnsi="Calibri" w:cs="Calibri"/>
          <w:sz w:val="22"/>
          <w:szCs w:val="22"/>
        </w:rPr>
        <w:t>caseplans</w:t>
      </w:r>
      <w:proofErr w:type="spellEnd"/>
      <w:r w:rsidRPr="00D83BB3">
        <w:rPr>
          <w:rFonts w:ascii="Calibri" w:hAnsi="Calibri" w:cs="Calibri"/>
          <w:sz w:val="22"/>
          <w:szCs w:val="22"/>
        </w:rPr>
        <w:t>) for the child.</w:t>
      </w:r>
    </w:p>
    <w:p w14:paraId="79FA86E6" w14:textId="77777777" w:rsidR="00037D14" w:rsidRDefault="00037D14">
      <w:pPr>
        <w:rPr>
          <w:i/>
        </w:rPr>
      </w:pPr>
    </w:p>
    <w:p w14:paraId="79FA86E7" w14:textId="77777777" w:rsidR="0080035F" w:rsidRDefault="0080035F" w:rsidP="0080035F">
      <w:pPr>
        <w:pStyle w:val="NoSpacing"/>
        <w:jc w:val="both"/>
        <w:rPr>
          <w:i/>
        </w:rPr>
      </w:pPr>
    </w:p>
    <w:p w14:paraId="79FA86E8" w14:textId="77777777" w:rsidR="005D70DA" w:rsidRDefault="005D70DA" w:rsidP="0080035F">
      <w:pPr>
        <w:pStyle w:val="NoSpacing"/>
        <w:jc w:val="both"/>
        <w:rPr>
          <w:i/>
        </w:rPr>
      </w:pPr>
    </w:p>
    <w:p w14:paraId="79FA86E9" w14:textId="77777777" w:rsidR="0080035F" w:rsidRPr="0080035F" w:rsidRDefault="0080035F" w:rsidP="0080035F">
      <w:pPr>
        <w:pStyle w:val="NoSpacing"/>
        <w:jc w:val="center"/>
        <w:rPr>
          <w:b/>
          <w:i/>
        </w:rPr>
      </w:pPr>
      <w:r w:rsidRPr="0080035F">
        <w:rPr>
          <w:b/>
          <w:i/>
        </w:rPr>
        <w:t xml:space="preserve">Other </w:t>
      </w:r>
      <w:r w:rsidR="0094237B">
        <w:rPr>
          <w:b/>
          <w:i/>
        </w:rPr>
        <w:t>Functions</w:t>
      </w:r>
    </w:p>
    <w:p w14:paraId="79FA86EA" w14:textId="77777777" w:rsidR="0080035F" w:rsidRDefault="0080035F" w:rsidP="0080035F">
      <w:pPr>
        <w:pStyle w:val="NoSpacing"/>
        <w:jc w:val="both"/>
        <w:rPr>
          <w:i/>
        </w:rPr>
      </w:pPr>
    </w:p>
    <w:p w14:paraId="79FA86EB" w14:textId="77777777" w:rsidR="005D70DA" w:rsidRDefault="005D70DA" w:rsidP="0080035F">
      <w:pPr>
        <w:pStyle w:val="NoSpacing"/>
        <w:jc w:val="both"/>
        <w:rPr>
          <w:b/>
        </w:rPr>
      </w:pPr>
    </w:p>
    <w:p w14:paraId="79FA86EC" w14:textId="77777777" w:rsidR="0080035F" w:rsidRPr="00156A36" w:rsidRDefault="0080035F" w:rsidP="0080035F">
      <w:pPr>
        <w:pStyle w:val="NoSpacing"/>
        <w:jc w:val="both"/>
        <w:rPr>
          <w:b/>
        </w:rPr>
      </w:pPr>
      <w:r w:rsidRPr="00156A36">
        <w:rPr>
          <w:b/>
        </w:rPr>
        <w:t xml:space="preserve">To View Documents You Have Filed Electronically to Date: </w:t>
      </w:r>
    </w:p>
    <w:p w14:paraId="79FA86ED" w14:textId="77777777" w:rsidR="0080035F" w:rsidRDefault="0080035F" w:rsidP="0080035F">
      <w:pPr>
        <w:pStyle w:val="NoSpacing"/>
        <w:jc w:val="both"/>
        <w:rPr>
          <w:i/>
        </w:rPr>
      </w:pPr>
    </w:p>
    <w:p w14:paraId="79FA86EE" w14:textId="77777777" w:rsidR="005D70DA" w:rsidRDefault="005D70DA" w:rsidP="0080035F">
      <w:pPr>
        <w:pStyle w:val="NoSpacing"/>
        <w:jc w:val="both"/>
        <w:rPr>
          <w:i/>
        </w:rPr>
      </w:pPr>
    </w:p>
    <w:p w14:paraId="79FA86EF" w14:textId="77777777" w:rsidR="005D70DA" w:rsidRPr="005D70DA" w:rsidRDefault="0080035F" w:rsidP="007511DF">
      <w:pPr>
        <w:pStyle w:val="NoSpacing"/>
        <w:numPr>
          <w:ilvl w:val="0"/>
          <w:numId w:val="7"/>
        </w:numPr>
        <w:ind w:left="225"/>
        <w:rPr>
          <w:i/>
        </w:rPr>
      </w:pPr>
      <w:r>
        <w:t xml:space="preserve">Click </w:t>
      </w:r>
      <w:r w:rsidRPr="007511DF">
        <w:rPr>
          <w:i/>
        </w:rPr>
        <w:t xml:space="preserve">My Filings </w:t>
      </w:r>
      <w:r w:rsidRPr="00D34528">
        <w:t xml:space="preserve">in the upper right hand corner of </w:t>
      </w:r>
      <w:r w:rsidR="00000474">
        <w:t>the opening</w:t>
      </w:r>
      <w:r w:rsidR="005D70DA">
        <w:t xml:space="preserve"> “My Filings” s</w:t>
      </w:r>
      <w:r w:rsidRPr="00D34528">
        <w:t>creen.</w:t>
      </w:r>
      <w:r>
        <w:t xml:space="preserve"> </w:t>
      </w:r>
      <w:r w:rsidR="007511DF">
        <w:t xml:space="preserve">Select a date range and click Refresh.  </w:t>
      </w:r>
      <w:r>
        <w:t>A chronological list of</w:t>
      </w:r>
      <w:r w:rsidR="007511DF">
        <w:t xml:space="preserve"> your filings within that time frame will appear.  For additional details </w:t>
      </w:r>
      <w:r w:rsidR="007511DF">
        <w:lastRenderedPageBreak/>
        <w:t>about a gi</w:t>
      </w:r>
      <w:r w:rsidR="00BA79B2">
        <w:t>ven document, click on the</w:t>
      </w:r>
      <w:r w:rsidR="007511DF">
        <w:t xml:space="preserve"> “+” sign in the first column.  </w:t>
      </w:r>
      <w:r w:rsidR="00BA79B2">
        <w:t>Further d</w:t>
      </w:r>
      <w:r w:rsidR="007511DF">
        <w:t xml:space="preserve">etails about the document will </w:t>
      </w:r>
      <w:r w:rsidR="00BA79B2">
        <w:t xml:space="preserve">be displayed.  To view the actual document, click on the underlined numeral in the first column. </w:t>
      </w:r>
      <w:r>
        <w:t xml:space="preserve"> </w:t>
      </w:r>
    </w:p>
    <w:p w14:paraId="79FA86F0" w14:textId="77777777" w:rsidR="005D70DA" w:rsidRPr="005D70DA" w:rsidRDefault="005D70DA" w:rsidP="005D70DA">
      <w:pPr>
        <w:pStyle w:val="NoSpacing"/>
        <w:ind w:left="-135"/>
        <w:rPr>
          <w:i/>
        </w:rPr>
      </w:pPr>
    </w:p>
    <w:p w14:paraId="79FA86F1" w14:textId="77777777" w:rsidR="005D70DA" w:rsidRPr="005D70DA" w:rsidRDefault="005D70DA" w:rsidP="005D70DA">
      <w:pPr>
        <w:pStyle w:val="NoSpacing"/>
        <w:ind w:left="-135"/>
        <w:rPr>
          <w:i/>
        </w:rPr>
      </w:pPr>
    </w:p>
    <w:p w14:paraId="79FA86F2" w14:textId="77777777" w:rsidR="0080035F" w:rsidRPr="00000474" w:rsidRDefault="00000474" w:rsidP="005D70DA">
      <w:pPr>
        <w:pStyle w:val="NoSpacing"/>
        <w:ind w:left="-135"/>
        <w:rPr>
          <w:i/>
        </w:rPr>
      </w:pPr>
      <w:r w:rsidRPr="00000474">
        <w:rPr>
          <w:i/>
        </w:rPr>
        <w:t>(Note that while yo</w:t>
      </w:r>
      <w:r w:rsidR="005D70DA">
        <w:rPr>
          <w:i/>
        </w:rPr>
        <w:t xml:space="preserve">u may view “My Filings” from any of the </w:t>
      </w:r>
      <w:r w:rsidRPr="00000474">
        <w:rPr>
          <w:i/>
        </w:rPr>
        <w:t xml:space="preserve">filing screens, once you click on the “My Filings” link you may lose any data you have entered up to that point and </w:t>
      </w:r>
      <w:r w:rsidR="005D70DA">
        <w:rPr>
          <w:i/>
        </w:rPr>
        <w:t>may</w:t>
      </w:r>
      <w:r w:rsidRPr="00000474">
        <w:rPr>
          <w:i/>
        </w:rPr>
        <w:t xml:space="preserve"> have to start again</w:t>
      </w:r>
      <w:r w:rsidR="005D70DA">
        <w:rPr>
          <w:i/>
        </w:rPr>
        <w:t>, so it is not advisable to use this function in the midst of the e-filing process.</w:t>
      </w:r>
      <w:r w:rsidRPr="00000474">
        <w:rPr>
          <w:i/>
        </w:rPr>
        <w:t xml:space="preserve">.) </w:t>
      </w:r>
    </w:p>
    <w:p w14:paraId="79FA86F3" w14:textId="77777777" w:rsidR="005D70DA" w:rsidRDefault="005D70DA" w:rsidP="00973D37">
      <w:pPr>
        <w:pStyle w:val="NoSpacing"/>
      </w:pPr>
    </w:p>
    <w:p w14:paraId="79FA86F4" w14:textId="77777777" w:rsidR="00973D37" w:rsidRDefault="0094237B" w:rsidP="00973D3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FA8772" wp14:editId="79FA8773">
                <wp:simplePos x="0" y="0"/>
                <wp:positionH relativeFrom="column">
                  <wp:posOffset>4322445</wp:posOffset>
                </wp:positionH>
                <wp:positionV relativeFrom="paragraph">
                  <wp:posOffset>138429</wp:posOffset>
                </wp:positionV>
                <wp:extent cx="723900" cy="2190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40.35pt;margin-top:10.9pt;width:57pt;height:17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" filled="f" strokecolor="red" strokeweight="2pt"/>
            </w:pict>
          </mc:Fallback>
        </mc:AlternateContent>
      </w:r>
    </w:p>
    <w:p w14:paraId="79FA86F5" w14:textId="77777777" w:rsidR="00973D37" w:rsidRDefault="005D70DA" w:rsidP="00973D37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A8774" wp14:editId="79FA8775">
                <wp:simplePos x="0" y="0"/>
                <wp:positionH relativeFrom="column">
                  <wp:posOffset>922021</wp:posOffset>
                </wp:positionH>
                <wp:positionV relativeFrom="paragraph">
                  <wp:posOffset>516890</wp:posOffset>
                </wp:positionV>
                <wp:extent cx="1028700" cy="2857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3" o:spid="_x0000_s1026" style="position:absolute;margin-left:72.6pt;margin-top:40.7pt;width:81pt;height:22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" filled="f" strokecolor="red" strokeweight="2pt"/>
            </w:pict>
          </mc:Fallback>
        </mc:AlternateContent>
      </w:r>
      <w:r w:rsidR="00D63D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FA8776" wp14:editId="79FA8777">
                <wp:simplePos x="0" y="0"/>
                <wp:positionH relativeFrom="column">
                  <wp:posOffset>1217295</wp:posOffset>
                </wp:positionH>
                <wp:positionV relativeFrom="paragraph">
                  <wp:posOffset>1480820</wp:posOffset>
                </wp:positionV>
                <wp:extent cx="190500" cy="1333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95.85pt;margin-top:116.6pt;width:15pt;height:1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" filled="f" strokecolor="red" strokeweight="2pt"/>
            </w:pict>
          </mc:Fallback>
        </mc:AlternateContent>
      </w:r>
      <w:r w:rsidR="00D63DB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FA8778" wp14:editId="79FA8779">
                <wp:simplePos x="0" y="0"/>
                <wp:positionH relativeFrom="column">
                  <wp:posOffset>1141095</wp:posOffset>
                </wp:positionH>
                <wp:positionV relativeFrom="paragraph">
                  <wp:posOffset>1099820</wp:posOffset>
                </wp:positionV>
                <wp:extent cx="152400" cy="12382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89.85pt;margin-top:86.6pt;width:12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" filled="f" strokecolor="red" strokeweight="2pt"/>
            </w:pict>
          </mc:Fallback>
        </mc:AlternateContent>
      </w:r>
      <w:r w:rsidR="00D63DB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FA877A" wp14:editId="79FA877B">
                <wp:simplePos x="0" y="0"/>
                <wp:positionH relativeFrom="column">
                  <wp:posOffset>4170045</wp:posOffset>
                </wp:positionH>
                <wp:positionV relativeFrom="paragraph">
                  <wp:posOffset>633095</wp:posOffset>
                </wp:positionV>
                <wp:extent cx="552450" cy="295275"/>
                <wp:effectExtent l="0" t="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328.35pt;margin-top:49.85pt;width:43.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" filled="f" strokecolor="red" strokeweight="2pt"/>
            </w:pict>
          </mc:Fallback>
        </mc:AlternateContent>
      </w:r>
      <w:r w:rsidR="00D63DB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FA877C" wp14:editId="79FA877D">
                <wp:simplePos x="0" y="0"/>
                <wp:positionH relativeFrom="column">
                  <wp:posOffset>2341245</wp:posOffset>
                </wp:positionH>
                <wp:positionV relativeFrom="paragraph">
                  <wp:posOffset>633095</wp:posOffset>
                </wp:positionV>
                <wp:extent cx="695325" cy="2952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184.35pt;margin-top:49.85pt;width:54.7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" filled="f" strokecolor="red" strokeweight="2pt"/>
            </w:pict>
          </mc:Fallback>
        </mc:AlternateContent>
      </w:r>
      <w:r w:rsidR="00973D37">
        <w:rPr>
          <w:noProof/>
        </w:rPr>
        <w:drawing>
          <wp:inline distT="0" distB="0" distL="0" distR="0" wp14:anchorId="79FA877E" wp14:editId="79FA877F">
            <wp:extent cx="5448300" cy="283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49519"/>
                    <a:stretch/>
                  </pic:blipFill>
                  <pic:spPr bwMode="auto">
                    <a:xfrm>
                      <a:off x="0" y="0"/>
                      <a:ext cx="54483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6F6" w14:textId="77777777" w:rsidR="0080035F" w:rsidRPr="00D34528" w:rsidRDefault="0080035F" w:rsidP="0080035F">
      <w:pPr>
        <w:pStyle w:val="NoSpacing"/>
        <w:ind w:left="585"/>
      </w:pPr>
    </w:p>
    <w:p w14:paraId="79FA86F7" w14:textId="77777777" w:rsidR="005D70DA" w:rsidRDefault="005D70DA">
      <w:pPr>
        <w:rPr>
          <w:b/>
        </w:rPr>
      </w:pPr>
      <w:r>
        <w:rPr>
          <w:b/>
        </w:rPr>
        <w:br w:type="page"/>
      </w:r>
    </w:p>
    <w:p w14:paraId="79FA86F8" w14:textId="77777777" w:rsidR="0080035F" w:rsidRPr="00D34528" w:rsidRDefault="0080035F" w:rsidP="0080035F">
      <w:pPr>
        <w:pStyle w:val="NoSpacing"/>
        <w:jc w:val="both"/>
        <w:rPr>
          <w:b/>
        </w:rPr>
      </w:pPr>
      <w:r>
        <w:rPr>
          <w:b/>
        </w:rPr>
        <w:lastRenderedPageBreak/>
        <w:t xml:space="preserve">To </w:t>
      </w:r>
      <w:r w:rsidRPr="00156A36">
        <w:rPr>
          <w:b/>
        </w:rPr>
        <w:t xml:space="preserve">View E-Mails That Have Been Sent to </w:t>
      </w:r>
      <w:proofErr w:type="gramStart"/>
      <w:r w:rsidRPr="00156A36">
        <w:rPr>
          <w:b/>
        </w:rPr>
        <w:t>You</w:t>
      </w:r>
      <w:proofErr w:type="gramEnd"/>
      <w:r w:rsidRPr="00156A36">
        <w:rPr>
          <w:b/>
        </w:rPr>
        <w:t xml:space="preserve"> by </w:t>
      </w:r>
      <w:proofErr w:type="spellStart"/>
      <w:r w:rsidRPr="00156A36">
        <w:rPr>
          <w:b/>
        </w:rPr>
        <w:t>eCabinet</w:t>
      </w:r>
      <w:proofErr w:type="spellEnd"/>
      <w:r w:rsidRPr="00156A36">
        <w:rPr>
          <w:b/>
        </w:rPr>
        <w:t xml:space="preserve">: </w:t>
      </w:r>
    </w:p>
    <w:p w14:paraId="79FA86F9" w14:textId="77777777" w:rsidR="0080035F" w:rsidRDefault="0080035F" w:rsidP="0080035F">
      <w:pPr>
        <w:pStyle w:val="ListParagraph"/>
        <w:spacing w:line="240" w:lineRule="auto"/>
      </w:pPr>
    </w:p>
    <w:p w14:paraId="79FA86FA" w14:textId="77777777" w:rsidR="0080035F" w:rsidRPr="00D34528" w:rsidRDefault="0080035F" w:rsidP="00187F80">
      <w:pPr>
        <w:pStyle w:val="NoSpacing"/>
        <w:numPr>
          <w:ilvl w:val="0"/>
          <w:numId w:val="9"/>
        </w:numPr>
        <w:jc w:val="both"/>
      </w:pPr>
      <w:r>
        <w:t xml:space="preserve">Click </w:t>
      </w:r>
      <w:r>
        <w:rPr>
          <w:i/>
        </w:rPr>
        <w:t xml:space="preserve">Email Log </w:t>
      </w:r>
      <w:r w:rsidRPr="00D34528">
        <w:t>in the upper right-hand corner of any of the filing screens</w:t>
      </w:r>
      <w:r>
        <w:rPr>
          <w:i/>
        </w:rPr>
        <w:t xml:space="preserve">. </w:t>
      </w:r>
      <w:r w:rsidRPr="00D34528">
        <w:t>A chronological list of</w:t>
      </w:r>
    </w:p>
    <w:p w14:paraId="79FA86FB" w14:textId="77777777" w:rsidR="00D63DB9" w:rsidRDefault="00D0517D" w:rsidP="00D63DB9">
      <w:pPr>
        <w:pStyle w:val="NoSpacing"/>
        <w:ind w:left="630"/>
      </w:pPr>
      <w:proofErr w:type="gramStart"/>
      <w:r>
        <w:t>your</w:t>
      </w:r>
      <w:proofErr w:type="gramEnd"/>
      <w:r>
        <w:t xml:space="preserve"> </w:t>
      </w:r>
      <w:r w:rsidR="00D63DB9">
        <w:t>system generated e</w:t>
      </w:r>
      <w:r w:rsidR="0080035F" w:rsidRPr="00D34528">
        <w:t xml:space="preserve">-mails </w:t>
      </w:r>
      <w:r w:rsidR="00D63DB9">
        <w:t xml:space="preserve">will appear.  </w:t>
      </w:r>
      <w:r w:rsidR="0080035F" w:rsidRPr="00D34528">
        <w:t>To view a particular e-mail,</w:t>
      </w:r>
      <w:r w:rsidR="0080035F">
        <w:t xml:space="preserve"> click</w:t>
      </w:r>
      <w:r w:rsidR="004A31F2">
        <w:t xml:space="preserve"> to highlight</w:t>
      </w:r>
      <w:r w:rsidR="0080035F">
        <w:t xml:space="preserve"> the e-mail</w:t>
      </w:r>
      <w:r w:rsidR="00D63DB9">
        <w:t xml:space="preserve"> and scroll down. </w:t>
      </w:r>
      <w:r w:rsidR="0080035F" w:rsidRPr="00D34528">
        <w:t xml:space="preserve"> </w:t>
      </w:r>
    </w:p>
    <w:p w14:paraId="79FA86FC" w14:textId="77777777" w:rsidR="001A4F61" w:rsidRDefault="001A4F61" w:rsidP="00D63DB9">
      <w:pPr>
        <w:pStyle w:val="NoSpacing"/>
        <w:ind w:left="630"/>
      </w:pPr>
    </w:p>
    <w:p w14:paraId="79FA86FD" w14:textId="77777777" w:rsidR="00D0517D" w:rsidRDefault="00D0517D" w:rsidP="00D63DB9">
      <w:pPr>
        <w:pStyle w:val="NoSpacing"/>
        <w:ind w:left="630"/>
      </w:pPr>
    </w:p>
    <w:p w14:paraId="79FA86FE" w14:textId="77777777" w:rsidR="0080035F" w:rsidRDefault="004A31F2" w:rsidP="00D0517D">
      <w:pPr>
        <w:pStyle w:val="NoSpacing"/>
        <w:ind w:left="2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FA8780" wp14:editId="79FA8781">
                <wp:simplePos x="0" y="0"/>
                <wp:positionH relativeFrom="column">
                  <wp:posOffset>1226820</wp:posOffset>
                </wp:positionH>
                <wp:positionV relativeFrom="paragraph">
                  <wp:posOffset>1814195</wp:posOffset>
                </wp:positionV>
                <wp:extent cx="4991100" cy="128587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285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96.6pt;margin-top:142.85pt;width:393pt;height:101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" filled="f" strokecolor="red" strokeweight="2pt"/>
            </w:pict>
          </mc:Fallback>
        </mc:AlternateContent>
      </w:r>
      <w:r w:rsidR="005D70D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A8782" wp14:editId="79FA8783">
                <wp:simplePos x="0" y="0"/>
                <wp:positionH relativeFrom="column">
                  <wp:posOffset>5170170</wp:posOffset>
                </wp:positionH>
                <wp:positionV relativeFrom="paragraph">
                  <wp:posOffset>0</wp:posOffset>
                </wp:positionV>
                <wp:extent cx="647700" cy="15240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07.1pt;margin-top:0;width:51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" filled="f" strokecolor="red" strokeweight="2pt"/>
            </w:pict>
          </mc:Fallback>
        </mc:AlternateContent>
      </w:r>
      <w:r w:rsidR="00D0517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FA8784" wp14:editId="79FA8785">
                <wp:simplePos x="0" y="0"/>
                <wp:positionH relativeFrom="column">
                  <wp:posOffset>6370320</wp:posOffset>
                </wp:positionH>
                <wp:positionV relativeFrom="paragraph">
                  <wp:posOffset>2023745</wp:posOffset>
                </wp:positionV>
                <wp:extent cx="85725" cy="409575"/>
                <wp:effectExtent l="19050" t="0" r="47625" b="47625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095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6" o:spid="_x0000_s1026" type="#_x0000_t67" style="position:absolute;margin-left:501.6pt;margin-top:159.35pt;width:6.75pt;height:3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" adj="19340" filled="f" strokecolor="red" strokeweight="2pt"/>
            </w:pict>
          </mc:Fallback>
        </mc:AlternateContent>
      </w:r>
      <w:r w:rsidR="00D0517D">
        <w:rPr>
          <w:noProof/>
        </w:rPr>
        <w:drawing>
          <wp:inline distT="0" distB="0" distL="0" distR="0" wp14:anchorId="79FA8786" wp14:editId="79FA8787">
            <wp:extent cx="4857750" cy="30956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50000"/>
                    <a:stretch/>
                  </pic:blipFill>
                  <pic:spPr bwMode="auto">
                    <a:xfrm>
                      <a:off x="0" y="0"/>
                      <a:ext cx="48577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6FF" w14:textId="77777777" w:rsidR="00D0517D" w:rsidRDefault="00D0517D" w:rsidP="00D0517D">
      <w:pPr>
        <w:pStyle w:val="NoSpacing"/>
        <w:ind w:left="2520"/>
        <w:jc w:val="center"/>
      </w:pPr>
    </w:p>
    <w:p w14:paraId="79FA8700" w14:textId="77777777" w:rsidR="005D0833" w:rsidRDefault="005D0833">
      <w:r>
        <w:br w:type="page"/>
      </w:r>
    </w:p>
    <w:p w14:paraId="79FA8701" w14:textId="77777777" w:rsidR="0080035F" w:rsidRDefault="0080035F" w:rsidP="0080035F">
      <w:pPr>
        <w:pStyle w:val="NoSpacing"/>
        <w:rPr>
          <w:b/>
        </w:rPr>
      </w:pPr>
      <w:r>
        <w:rPr>
          <w:b/>
        </w:rPr>
        <w:lastRenderedPageBreak/>
        <w:t xml:space="preserve">To </w:t>
      </w:r>
      <w:r w:rsidRPr="00156A36">
        <w:rPr>
          <w:b/>
        </w:rPr>
        <w:t xml:space="preserve">Modify Your User Name/Contact Information or Change Security Question: </w:t>
      </w:r>
    </w:p>
    <w:p w14:paraId="79FA8702" w14:textId="77777777" w:rsidR="004A31F2" w:rsidRPr="004A31F2" w:rsidRDefault="005D0833" w:rsidP="0080035F">
      <w:pPr>
        <w:pStyle w:val="NoSpacing"/>
      </w:pPr>
      <w:r>
        <w:t xml:space="preserve"> </w:t>
      </w:r>
    </w:p>
    <w:p w14:paraId="79FA8703" w14:textId="77777777" w:rsidR="0080035F" w:rsidRDefault="0080035F" w:rsidP="004A31F2">
      <w:pPr>
        <w:pStyle w:val="NoSpacing"/>
        <w:jc w:val="both"/>
        <w:rPr>
          <w:i/>
        </w:rPr>
      </w:pPr>
    </w:p>
    <w:p w14:paraId="79FA8704" w14:textId="77777777" w:rsidR="0080035F" w:rsidRDefault="0080035F" w:rsidP="004A31F2">
      <w:pPr>
        <w:pStyle w:val="NoSpacing"/>
        <w:numPr>
          <w:ilvl w:val="0"/>
          <w:numId w:val="3"/>
        </w:numPr>
      </w:pPr>
      <w:r>
        <w:t xml:space="preserve">Log on to </w:t>
      </w:r>
      <w:hyperlink r:id="rId26" w:history="1">
        <w:r w:rsidRPr="002574ED">
          <w:rPr>
            <w:rStyle w:val="Hyperlink"/>
          </w:rPr>
          <w:t>www.vermontjudiciary.org</w:t>
        </w:r>
      </w:hyperlink>
      <w:r>
        <w:t xml:space="preserve"> and click on </w:t>
      </w:r>
      <w:r w:rsidR="00DD0121">
        <w:t xml:space="preserve">the </w:t>
      </w:r>
      <w:proofErr w:type="spellStart"/>
      <w:r w:rsidR="00DD0121" w:rsidRPr="00AD0E17">
        <w:rPr>
          <w:i/>
        </w:rPr>
        <w:t>eFiling</w:t>
      </w:r>
      <w:proofErr w:type="spellEnd"/>
      <w:r w:rsidR="00DD0121">
        <w:t xml:space="preserve"> icon.</w:t>
      </w:r>
    </w:p>
    <w:p w14:paraId="79FA8705" w14:textId="77777777" w:rsidR="00DD0121" w:rsidRDefault="00DD0121" w:rsidP="00DD0121">
      <w:pPr>
        <w:pStyle w:val="NoSpacing"/>
        <w:ind w:left="360"/>
      </w:pPr>
    </w:p>
    <w:p w14:paraId="79FA8706" w14:textId="77777777" w:rsidR="0080035F" w:rsidRPr="003C3AFD" w:rsidRDefault="0080035F" w:rsidP="00DD0121">
      <w:pPr>
        <w:pStyle w:val="ListParagraph"/>
        <w:numPr>
          <w:ilvl w:val="0"/>
          <w:numId w:val="3"/>
        </w:numPr>
        <w:spacing w:line="240" w:lineRule="auto"/>
      </w:pPr>
      <w:r>
        <w:t xml:space="preserve">Click on </w:t>
      </w:r>
      <w:r w:rsidR="00DD0121" w:rsidRPr="00FE33D0">
        <w:rPr>
          <w:i/>
        </w:rPr>
        <w:t>E</w:t>
      </w:r>
      <w:r w:rsidR="00DD0121">
        <w:rPr>
          <w:i/>
        </w:rPr>
        <w:t xml:space="preserve">lectronic Filing &amp; Registration. </w:t>
      </w:r>
    </w:p>
    <w:p w14:paraId="79FA8707" w14:textId="77777777" w:rsidR="0080035F" w:rsidRDefault="0080035F" w:rsidP="004A31F2">
      <w:pPr>
        <w:pStyle w:val="NoSpacing"/>
        <w:numPr>
          <w:ilvl w:val="0"/>
          <w:numId w:val="3"/>
        </w:numPr>
      </w:pPr>
      <w:r w:rsidRPr="003C3AFD">
        <w:t xml:space="preserve">Log in with </w:t>
      </w:r>
      <w:r w:rsidR="00DD0121">
        <w:t>your</w:t>
      </w:r>
      <w:r w:rsidRPr="003C3AFD">
        <w:t xml:space="preserve"> </w:t>
      </w:r>
      <w:r w:rsidRPr="007342AE">
        <w:rPr>
          <w:i/>
        </w:rPr>
        <w:t>User Name</w:t>
      </w:r>
      <w:r w:rsidRPr="003C3AFD">
        <w:t xml:space="preserve"> and </w:t>
      </w:r>
      <w:r w:rsidRPr="007342AE">
        <w:rPr>
          <w:i/>
        </w:rPr>
        <w:t>Password</w:t>
      </w:r>
      <w:r w:rsidR="00DD0121">
        <w:rPr>
          <w:i/>
        </w:rPr>
        <w:t xml:space="preserve">. </w:t>
      </w:r>
    </w:p>
    <w:p w14:paraId="79FA8708" w14:textId="77777777" w:rsidR="0080035F" w:rsidRDefault="0080035F" w:rsidP="004A31F2">
      <w:pPr>
        <w:pStyle w:val="ListParagraph"/>
        <w:spacing w:line="240" w:lineRule="auto"/>
      </w:pPr>
    </w:p>
    <w:p w14:paraId="79FA8709" w14:textId="77777777" w:rsidR="0080035F" w:rsidRPr="00FE33D0" w:rsidRDefault="0080035F" w:rsidP="004A31F2">
      <w:pPr>
        <w:pStyle w:val="NoSpacing"/>
        <w:numPr>
          <w:ilvl w:val="0"/>
          <w:numId w:val="3"/>
        </w:numPr>
      </w:pPr>
      <w:r>
        <w:t xml:space="preserve">Click </w:t>
      </w:r>
      <w:r w:rsidRPr="00FE33D0">
        <w:rPr>
          <w:i/>
        </w:rPr>
        <w:t>Account</w:t>
      </w:r>
      <w:r>
        <w:t xml:space="preserve">, </w:t>
      </w:r>
      <w:proofErr w:type="gramStart"/>
      <w:r>
        <w:t>then</w:t>
      </w:r>
      <w:proofErr w:type="gramEnd"/>
      <w:r>
        <w:t xml:space="preserve"> click </w:t>
      </w:r>
      <w:r w:rsidRPr="00FE33D0">
        <w:rPr>
          <w:i/>
        </w:rPr>
        <w:t>My Profile</w:t>
      </w:r>
      <w:r>
        <w:rPr>
          <w:i/>
        </w:rPr>
        <w:t>.</w:t>
      </w:r>
      <w:r w:rsidRPr="00FE33D0">
        <w:rPr>
          <w:i/>
        </w:rPr>
        <w:t xml:space="preserve"> </w:t>
      </w:r>
    </w:p>
    <w:p w14:paraId="79FA870A" w14:textId="77777777" w:rsidR="0080035F" w:rsidRPr="00FE33D0" w:rsidRDefault="0080035F" w:rsidP="004A31F2">
      <w:pPr>
        <w:pStyle w:val="ListParagraph"/>
        <w:spacing w:line="240" w:lineRule="auto"/>
      </w:pPr>
    </w:p>
    <w:p w14:paraId="79FA870B" w14:textId="77777777" w:rsidR="0080035F" w:rsidRPr="00FE33D0" w:rsidRDefault="0080035F" w:rsidP="004A31F2">
      <w:pPr>
        <w:pStyle w:val="NoSpacing"/>
        <w:numPr>
          <w:ilvl w:val="0"/>
          <w:numId w:val="3"/>
        </w:numPr>
      </w:pPr>
      <w:r>
        <w:t xml:space="preserve">Click </w:t>
      </w:r>
      <w:r w:rsidRPr="00FE33D0">
        <w:rPr>
          <w:i/>
        </w:rPr>
        <w:t>User Detail</w:t>
      </w:r>
      <w:r>
        <w:t xml:space="preserve">.  </w:t>
      </w:r>
    </w:p>
    <w:p w14:paraId="79FA870C" w14:textId="77777777" w:rsidR="0080035F" w:rsidRDefault="0080035F" w:rsidP="004A31F2">
      <w:pPr>
        <w:pStyle w:val="ListParagraph"/>
        <w:spacing w:line="240" w:lineRule="auto"/>
        <w:rPr>
          <w:i/>
        </w:rPr>
      </w:pPr>
    </w:p>
    <w:p w14:paraId="79FA870D" w14:textId="77777777" w:rsidR="0080035F" w:rsidRDefault="0080035F" w:rsidP="004A31F2">
      <w:pPr>
        <w:pStyle w:val="NoSpacing"/>
        <w:numPr>
          <w:ilvl w:val="0"/>
          <w:numId w:val="3"/>
        </w:numPr>
      </w:pPr>
      <w:r w:rsidRPr="00FE33D0">
        <w:t xml:space="preserve">Make </w:t>
      </w:r>
      <w:r>
        <w:t>whatever m</w:t>
      </w:r>
      <w:r w:rsidRPr="00FE33D0">
        <w:t>odifications</w:t>
      </w:r>
      <w:r>
        <w:t xml:space="preserve"> you wish.</w:t>
      </w:r>
    </w:p>
    <w:p w14:paraId="79FA870E" w14:textId="77777777" w:rsidR="0080035F" w:rsidRDefault="0080035F" w:rsidP="004A31F2">
      <w:pPr>
        <w:pStyle w:val="ListParagraph"/>
        <w:spacing w:line="240" w:lineRule="auto"/>
      </w:pPr>
    </w:p>
    <w:p w14:paraId="79FA870F" w14:textId="77777777" w:rsidR="0080035F" w:rsidRPr="00FE33D0" w:rsidRDefault="0080035F" w:rsidP="004A31F2">
      <w:pPr>
        <w:pStyle w:val="NoSpacing"/>
        <w:numPr>
          <w:ilvl w:val="0"/>
          <w:numId w:val="3"/>
        </w:numPr>
      </w:pPr>
      <w:r>
        <w:t xml:space="preserve">Click </w:t>
      </w:r>
      <w:r>
        <w:rPr>
          <w:i/>
        </w:rPr>
        <w:t>Update.</w:t>
      </w:r>
    </w:p>
    <w:p w14:paraId="79FA8710" w14:textId="77777777" w:rsidR="0080035F" w:rsidRDefault="0080035F" w:rsidP="0080035F">
      <w:pPr>
        <w:pStyle w:val="NoSpacing"/>
        <w:jc w:val="both"/>
        <w:rPr>
          <w:i/>
        </w:rPr>
      </w:pPr>
    </w:p>
    <w:p w14:paraId="79FA8711" w14:textId="77777777" w:rsidR="001A4F61" w:rsidRDefault="004A31F2" w:rsidP="0080035F">
      <w:pPr>
        <w:pStyle w:val="NoSpacing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FA8788" wp14:editId="79FA8789">
                <wp:simplePos x="0" y="0"/>
                <wp:positionH relativeFrom="column">
                  <wp:posOffset>1455420</wp:posOffset>
                </wp:positionH>
                <wp:positionV relativeFrom="paragraph">
                  <wp:posOffset>2177415</wp:posOffset>
                </wp:positionV>
                <wp:extent cx="552450" cy="45085"/>
                <wp:effectExtent l="0" t="0" r="19050" b="120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9" o:spid="_x0000_s1026" style="position:absolute;margin-left:114.6pt;margin-top:171.45pt;width:43.5pt;height:3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" fillcolor="black [3213]" strokecolor="black [3213]" strokeweight="2pt"/>
            </w:pict>
          </mc:Fallback>
        </mc:AlternateContent>
      </w:r>
      <w:r w:rsidR="00652D6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FA878A" wp14:editId="79FA878B">
                <wp:simplePos x="0" y="0"/>
                <wp:positionH relativeFrom="column">
                  <wp:posOffset>264794</wp:posOffset>
                </wp:positionH>
                <wp:positionV relativeFrom="paragraph">
                  <wp:posOffset>314325</wp:posOffset>
                </wp:positionV>
                <wp:extent cx="638175" cy="276225"/>
                <wp:effectExtent l="0" t="0" r="28575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0.85pt;margin-top:24.75pt;width:50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" filled="f" strokecolor="red" strokeweight="2pt"/>
            </w:pict>
          </mc:Fallback>
        </mc:AlternateContent>
      </w:r>
      <w:r w:rsidR="0095222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FA878C" wp14:editId="79FA878D">
                <wp:simplePos x="0" y="0"/>
                <wp:positionH relativeFrom="column">
                  <wp:posOffset>264795</wp:posOffset>
                </wp:positionH>
                <wp:positionV relativeFrom="paragraph">
                  <wp:posOffset>996950</wp:posOffset>
                </wp:positionV>
                <wp:extent cx="1057275" cy="23812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1" o:spid="_x0000_s1026" style="position:absolute;margin-left:20.85pt;margin-top:78.5pt;width:83.25pt;height:1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" filled="f" strokecolor="red" strokeweight="2pt"/>
            </w:pict>
          </mc:Fallback>
        </mc:AlternateContent>
      </w:r>
      <w:r w:rsidR="001A4F61">
        <w:rPr>
          <w:noProof/>
        </w:rPr>
        <w:drawing>
          <wp:inline distT="0" distB="0" distL="0" distR="0" wp14:anchorId="79FA878E" wp14:editId="79FA878F">
            <wp:extent cx="6172200" cy="22764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-1" r="49900" b="27880"/>
                    <a:stretch/>
                  </pic:blipFill>
                  <pic:spPr bwMode="auto">
                    <a:xfrm>
                      <a:off x="0" y="0"/>
                      <a:ext cx="61722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712" w14:textId="77777777" w:rsidR="001A4F61" w:rsidRDefault="00952224" w:rsidP="0080035F">
      <w:pPr>
        <w:pStyle w:val="NoSpacing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FA8790" wp14:editId="79FA8791">
                <wp:simplePos x="0" y="0"/>
                <wp:positionH relativeFrom="column">
                  <wp:posOffset>1950720</wp:posOffset>
                </wp:positionH>
                <wp:positionV relativeFrom="paragraph">
                  <wp:posOffset>1628775</wp:posOffset>
                </wp:positionV>
                <wp:extent cx="1066800" cy="304800"/>
                <wp:effectExtent l="0" t="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2" o:spid="_x0000_s1026" style="position:absolute;margin-left:153.6pt;margin-top:128.25pt;width:84pt;height:2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" filled="f" strokecolor="red" strokeweight="2pt"/>
            </w:pict>
          </mc:Fallback>
        </mc:AlternateContent>
      </w:r>
      <w:r w:rsidR="001A4F61">
        <w:rPr>
          <w:noProof/>
        </w:rPr>
        <w:drawing>
          <wp:inline distT="0" distB="0" distL="0" distR="0" wp14:anchorId="79FA8792" wp14:editId="79FA8793">
            <wp:extent cx="6172200" cy="22574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32479" r="50160"/>
                    <a:stretch/>
                  </pic:blipFill>
                  <pic:spPr bwMode="auto">
                    <a:xfrm>
                      <a:off x="0" y="0"/>
                      <a:ext cx="61722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713" w14:textId="77777777" w:rsidR="001A4F61" w:rsidRDefault="001A4F61" w:rsidP="0080035F">
      <w:pPr>
        <w:pStyle w:val="NoSpacing"/>
        <w:jc w:val="both"/>
        <w:rPr>
          <w:i/>
        </w:rPr>
      </w:pPr>
    </w:p>
    <w:p w14:paraId="79FA8714" w14:textId="77777777" w:rsidR="001A4F61" w:rsidRDefault="001A4F61" w:rsidP="0080035F">
      <w:pPr>
        <w:pStyle w:val="NoSpacing"/>
        <w:jc w:val="both"/>
        <w:rPr>
          <w:i/>
        </w:rPr>
      </w:pPr>
    </w:p>
    <w:p w14:paraId="79FA8715" w14:textId="77777777" w:rsidR="004A31F2" w:rsidRDefault="004A31F2" w:rsidP="0080035F">
      <w:pPr>
        <w:pStyle w:val="NoSpacing"/>
        <w:jc w:val="both"/>
        <w:rPr>
          <w:i/>
        </w:rPr>
      </w:pPr>
    </w:p>
    <w:p w14:paraId="79FA8716" w14:textId="77777777" w:rsidR="004A31F2" w:rsidRDefault="004A31F2" w:rsidP="0080035F">
      <w:pPr>
        <w:pStyle w:val="NoSpacing"/>
        <w:jc w:val="both"/>
        <w:rPr>
          <w:i/>
        </w:rPr>
      </w:pPr>
    </w:p>
    <w:p w14:paraId="79FA8717" w14:textId="77777777" w:rsidR="004A31F2" w:rsidRDefault="0080035F" w:rsidP="0080035F">
      <w:pPr>
        <w:pStyle w:val="NoSpacing"/>
        <w:jc w:val="both"/>
        <w:rPr>
          <w:b/>
        </w:rPr>
      </w:pPr>
      <w:r w:rsidRPr="00156A36">
        <w:rPr>
          <w:b/>
        </w:rPr>
        <w:t xml:space="preserve">To Change </w:t>
      </w:r>
      <w:proofErr w:type="gramStart"/>
      <w:r w:rsidRPr="00156A36">
        <w:rPr>
          <w:b/>
        </w:rPr>
        <w:t>Your</w:t>
      </w:r>
      <w:proofErr w:type="gramEnd"/>
      <w:r w:rsidRPr="00156A36">
        <w:rPr>
          <w:b/>
        </w:rPr>
        <w:t xml:space="preserve"> Password:</w:t>
      </w:r>
    </w:p>
    <w:p w14:paraId="79FA8718" w14:textId="77777777" w:rsidR="0080035F" w:rsidRPr="00156A36" w:rsidRDefault="00316505" w:rsidP="0080035F">
      <w:pPr>
        <w:pStyle w:val="NoSpacing"/>
        <w:jc w:val="both"/>
        <w:rPr>
          <w:b/>
        </w:rPr>
      </w:pPr>
      <w:r>
        <w:t xml:space="preserve"> </w:t>
      </w:r>
    </w:p>
    <w:p w14:paraId="79FA8719" w14:textId="77777777" w:rsidR="0080035F" w:rsidRDefault="0080035F" w:rsidP="0080035F">
      <w:pPr>
        <w:pStyle w:val="NoSpacing"/>
        <w:jc w:val="both"/>
        <w:rPr>
          <w:b/>
          <w:sz w:val="28"/>
          <w:szCs w:val="28"/>
        </w:rPr>
      </w:pPr>
    </w:p>
    <w:p w14:paraId="79FA871A" w14:textId="77777777" w:rsidR="0080035F" w:rsidRPr="00FE33D0" w:rsidRDefault="0080035F" w:rsidP="00652D65">
      <w:pPr>
        <w:pStyle w:val="NoSpacing"/>
        <w:numPr>
          <w:ilvl w:val="0"/>
          <w:numId w:val="4"/>
        </w:numPr>
      </w:pPr>
      <w:r>
        <w:t>Follow steps 1 – 4 immediately above.</w:t>
      </w:r>
    </w:p>
    <w:p w14:paraId="79FA871B" w14:textId="77777777" w:rsidR="0080035F" w:rsidRDefault="0080035F" w:rsidP="00652D65">
      <w:pPr>
        <w:pStyle w:val="NoSpacing"/>
        <w:jc w:val="both"/>
      </w:pPr>
    </w:p>
    <w:p w14:paraId="79FA871C" w14:textId="77777777" w:rsidR="0080035F" w:rsidRPr="00FE33D0" w:rsidRDefault="0080035F" w:rsidP="00652D65">
      <w:pPr>
        <w:pStyle w:val="NoSpacing"/>
        <w:numPr>
          <w:ilvl w:val="0"/>
          <w:numId w:val="4"/>
        </w:numPr>
        <w:jc w:val="both"/>
      </w:pPr>
      <w:r>
        <w:t xml:space="preserve">Click the </w:t>
      </w:r>
      <w:r w:rsidRPr="00FE33D0">
        <w:rPr>
          <w:i/>
        </w:rPr>
        <w:t xml:space="preserve">Change </w:t>
      </w:r>
      <w:proofErr w:type="gramStart"/>
      <w:r w:rsidRPr="00FE33D0">
        <w:rPr>
          <w:i/>
        </w:rPr>
        <w:t>Password</w:t>
      </w:r>
      <w:r>
        <w:rPr>
          <w:i/>
        </w:rPr>
        <w:t xml:space="preserve"> </w:t>
      </w:r>
      <w:r>
        <w:t xml:space="preserve"> tab</w:t>
      </w:r>
      <w:proofErr w:type="gramEnd"/>
      <w:r>
        <w:t xml:space="preserve">.  </w:t>
      </w:r>
    </w:p>
    <w:p w14:paraId="79FA871D" w14:textId="77777777" w:rsidR="0080035F" w:rsidRDefault="0080035F" w:rsidP="00652D65">
      <w:pPr>
        <w:pStyle w:val="NoSpacing"/>
        <w:jc w:val="both"/>
        <w:rPr>
          <w:i/>
        </w:rPr>
      </w:pPr>
    </w:p>
    <w:p w14:paraId="79FA871E" w14:textId="77777777" w:rsidR="0080035F" w:rsidRDefault="0080035F" w:rsidP="00652D65">
      <w:pPr>
        <w:pStyle w:val="NoSpacing"/>
        <w:numPr>
          <w:ilvl w:val="0"/>
          <w:numId w:val="4"/>
        </w:numPr>
        <w:jc w:val="both"/>
      </w:pPr>
      <w:r w:rsidRPr="00BA35E1">
        <w:t>Follow prompts.</w:t>
      </w:r>
      <w:r w:rsidR="00952224">
        <w:t xml:space="preserve"> Click </w:t>
      </w:r>
      <w:r w:rsidR="00952224">
        <w:rPr>
          <w:i/>
        </w:rPr>
        <w:t>Change.</w:t>
      </w:r>
    </w:p>
    <w:p w14:paraId="79FA871F" w14:textId="77777777" w:rsidR="00952224" w:rsidRDefault="00952224" w:rsidP="00652D65">
      <w:pPr>
        <w:pStyle w:val="ListParagraph"/>
        <w:spacing w:line="240" w:lineRule="auto"/>
      </w:pPr>
    </w:p>
    <w:p w14:paraId="79FA8720" w14:textId="77777777" w:rsidR="00952224" w:rsidRPr="00BA35E1" w:rsidRDefault="00952224" w:rsidP="00952224">
      <w:pPr>
        <w:pStyle w:val="NoSpacing"/>
        <w:ind w:left="360"/>
        <w:jc w:val="both"/>
      </w:pPr>
    </w:p>
    <w:p w14:paraId="79FA8721" w14:textId="77777777" w:rsidR="0080035F" w:rsidRDefault="001C2A99" w:rsidP="0080035F">
      <w:pPr>
        <w:pStyle w:val="ListParagraph"/>
        <w:spacing w:line="240" w:lineRule="auto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FA8794" wp14:editId="79FA8795">
                <wp:simplePos x="0" y="0"/>
                <wp:positionH relativeFrom="column">
                  <wp:posOffset>2026920</wp:posOffset>
                </wp:positionH>
                <wp:positionV relativeFrom="paragraph">
                  <wp:posOffset>2832735</wp:posOffset>
                </wp:positionV>
                <wp:extent cx="857250" cy="581025"/>
                <wp:effectExtent l="0" t="0" r="19050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159.6pt;margin-top:223.05pt;width:67.5pt;height:45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FA8796" wp14:editId="79FA8797">
                <wp:simplePos x="0" y="0"/>
                <wp:positionH relativeFrom="column">
                  <wp:posOffset>1893570</wp:posOffset>
                </wp:positionH>
                <wp:positionV relativeFrom="paragraph">
                  <wp:posOffset>1270635</wp:posOffset>
                </wp:positionV>
                <wp:extent cx="1295400" cy="409575"/>
                <wp:effectExtent l="0" t="0" r="19050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149.1pt;margin-top:100.05pt;width:102pt;height:32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" filled="f" strokecolor="red" strokeweight="2pt"/>
            </w:pict>
          </mc:Fallback>
        </mc:AlternateContent>
      </w:r>
      <w:r w:rsidR="00952224">
        <w:rPr>
          <w:noProof/>
        </w:rPr>
        <w:drawing>
          <wp:inline distT="0" distB="0" distL="0" distR="0" wp14:anchorId="79FA8798" wp14:editId="79FA8799">
            <wp:extent cx="5353050" cy="4038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r="50320"/>
                    <a:stretch/>
                  </pic:blipFill>
                  <pic:spPr bwMode="auto">
                    <a:xfrm>
                      <a:off x="0" y="0"/>
                      <a:ext cx="535305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722" w14:textId="77777777" w:rsidR="00952224" w:rsidRDefault="00952224" w:rsidP="0080035F">
      <w:pPr>
        <w:pStyle w:val="ListParagraph"/>
        <w:spacing w:line="240" w:lineRule="auto"/>
        <w:rPr>
          <w:i/>
        </w:rPr>
      </w:pPr>
    </w:p>
    <w:p w14:paraId="79FA8723" w14:textId="77777777" w:rsidR="00316505" w:rsidRDefault="00316505">
      <w:pPr>
        <w:rPr>
          <w:i/>
        </w:rPr>
      </w:pPr>
      <w:r>
        <w:rPr>
          <w:i/>
        </w:rPr>
        <w:br w:type="page"/>
      </w:r>
    </w:p>
    <w:p w14:paraId="79FA8724" w14:textId="77777777" w:rsidR="00952224" w:rsidRDefault="00952224" w:rsidP="0080035F">
      <w:pPr>
        <w:pStyle w:val="ListParagraph"/>
        <w:spacing w:line="240" w:lineRule="auto"/>
        <w:rPr>
          <w:i/>
        </w:rPr>
      </w:pPr>
    </w:p>
    <w:p w14:paraId="79FA8725" w14:textId="77777777" w:rsidR="00952224" w:rsidRDefault="00952224" w:rsidP="0080035F">
      <w:pPr>
        <w:pStyle w:val="ListParagraph"/>
        <w:spacing w:line="240" w:lineRule="auto"/>
        <w:rPr>
          <w:i/>
        </w:rPr>
      </w:pPr>
    </w:p>
    <w:p w14:paraId="79FA8726" w14:textId="77777777" w:rsidR="0080035F" w:rsidRDefault="0080035F" w:rsidP="0080035F">
      <w:pPr>
        <w:pStyle w:val="NoSpacing"/>
        <w:jc w:val="both"/>
        <w:rPr>
          <w:b/>
        </w:rPr>
      </w:pPr>
      <w:r w:rsidRPr="00156A36">
        <w:rPr>
          <w:b/>
        </w:rPr>
        <w:t xml:space="preserve">To Change the Default Unit (County) of the Court Where you E-File: </w:t>
      </w:r>
    </w:p>
    <w:p w14:paraId="79FA8727" w14:textId="77777777" w:rsidR="004A31F2" w:rsidRPr="004A31F2" w:rsidRDefault="00316505" w:rsidP="0080035F">
      <w:pPr>
        <w:pStyle w:val="NoSpacing"/>
        <w:jc w:val="both"/>
      </w:pPr>
      <w:r>
        <w:t xml:space="preserve"> </w:t>
      </w:r>
    </w:p>
    <w:p w14:paraId="79FA8728" w14:textId="77777777" w:rsidR="0080035F" w:rsidRDefault="0080035F" w:rsidP="0080035F">
      <w:pPr>
        <w:pStyle w:val="NoSpacing"/>
        <w:jc w:val="both"/>
        <w:rPr>
          <w:b/>
          <w:sz w:val="28"/>
          <w:szCs w:val="28"/>
        </w:rPr>
      </w:pPr>
    </w:p>
    <w:p w14:paraId="79FA8729" w14:textId="77777777" w:rsidR="0080035F" w:rsidRPr="0037499B" w:rsidRDefault="0080035F" w:rsidP="0080035F">
      <w:pPr>
        <w:pStyle w:val="NoSpacing"/>
        <w:numPr>
          <w:ilvl w:val="0"/>
          <w:numId w:val="5"/>
        </w:numPr>
      </w:pPr>
      <w:r>
        <w:t>Follow steps 1 – 4 above.</w:t>
      </w:r>
    </w:p>
    <w:p w14:paraId="79FA872A" w14:textId="77777777" w:rsidR="0080035F" w:rsidRDefault="0080035F" w:rsidP="0080035F">
      <w:pPr>
        <w:pStyle w:val="ListParagraph"/>
        <w:spacing w:line="240" w:lineRule="auto"/>
      </w:pPr>
    </w:p>
    <w:p w14:paraId="79FA872B" w14:textId="77777777" w:rsidR="0080035F" w:rsidRDefault="0080035F" w:rsidP="0080035F">
      <w:pPr>
        <w:pStyle w:val="NoSpacing"/>
        <w:numPr>
          <w:ilvl w:val="0"/>
          <w:numId w:val="5"/>
        </w:numPr>
      </w:pPr>
      <w:r>
        <w:t xml:space="preserve">Click </w:t>
      </w:r>
      <w:r w:rsidRPr="0037499B">
        <w:rPr>
          <w:i/>
        </w:rPr>
        <w:t>Preferences</w:t>
      </w:r>
      <w:r>
        <w:t xml:space="preserve"> tab.</w:t>
      </w:r>
    </w:p>
    <w:p w14:paraId="79FA872C" w14:textId="77777777" w:rsidR="0080035F" w:rsidRDefault="0080035F" w:rsidP="0080035F">
      <w:pPr>
        <w:pStyle w:val="ListParagraph"/>
        <w:spacing w:line="240" w:lineRule="auto"/>
      </w:pPr>
    </w:p>
    <w:p w14:paraId="79FA872D" w14:textId="77777777" w:rsidR="001C2A99" w:rsidRDefault="0080035F" w:rsidP="0080035F">
      <w:pPr>
        <w:pStyle w:val="NoSpacing"/>
        <w:numPr>
          <w:ilvl w:val="0"/>
          <w:numId w:val="5"/>
        </w:numPr>
      </w:pPr>
      <w:r>
        <w:t xml:space="preserve">Select </w:t>
      </w:r>
      <w:r w:rsidR="001C2A99">
        <w:t xml:space="preserve">County. </w:t>
      </w:r>
    </w:p>
    <w:p w14:paraId="79FA872E" w14:textId="77777777" w:rsidR="001C2A99" w:rsidRDefault="001C2A99" w:rsidP="001C2A99">
      <w:pPr>
        <w:pStyle w:val="ListParagraph"/>
      </w:pPr>
    </w:p>
    <w:p w14:paraId="79FA872F" w14:textId="77777777" w:rsidR="0080035F" w:rsidRDefault="001C2A99" w:rsidP="0080035F">
      <w:pPr>
        <w:pStyle w:val="NoSpacing"/>
        <w:numPr>
          <w:ilvl w:val="0"/>
          <w:numId w:val="5"/>
        </w:numPr>
      </w:pPr>
      <w:r>
        <w:t>C</w:t>
      </w:r>
      <w:r w:rsidR="0080035F" w:rsidRPr="00BA35E1">
        <w:t xml:space="preserve">heck </w:t>
      </w:r>
      <w:r w:rsidR="0080035F" w:rsidRPr="001C2A99">
        <w:rPr>
          <w:i/>
        </w:rPr>
        <w:t>Support Rich User Experience</w:t>
      </w:r>
      <w:r w:rsidR="0080035F">
        <w:t>.</w:t>
      </w:r>
    </w:p>
    <w:p w14:paraId="79FA8730" w14:textId="77777777" w:rsidR="0080035F" w:rsidRDefault="0080035F" w:rsidP="0080035F">
      <w:pPr>
        <w:pStyle w:val="ListParagraph"/>
        <w:spacing w:line="240" w:lineRule="auto"/>
      </w:pPr>
    </w:p>
    <w:p w14:paraId="79FA8731" w14:textId="77777777" w:rsidR="0080035F" w:rsidRDefault="0080035F" w:rsidP="0080035F">
      <w:pPr>
        <w:pStyle w:val="NoSpacing"/>
        <w:numPr>
          <w:ilvl w:val="0"/>
          <w:numId w:val="5"/>
        </w:numPr>
        <w:rPr>
          <w:i/>
        </w:rPr>
      </w:pPr>
      <w:r>
        <w:t xml:space="preserve">Click </w:t>
      </w:r>
      <w:r>
        <w:rPr>
          <w:i/>
        </w:rPr>
        <w:t>Update.</w:t>
      </w:r>
    </w:p>
    <w:p w14:paraId="79FA8732" w14:textId="77777777" w:rsidR="001C2A99" w:rsidRDefault="001C2A99" w:rsidP="001C2A99">
      <w:pPr>
        <w:pStyle w:val="ListParagraph"/>
        <w:rPr>
          <w:i/>
        </w:rPr>
      </w:pPr>
    </w:p>
    <w:p w14:paraId="79FA8733" w14:textId="77777777" w:rsidR="001C2A99" w:rsidRDefault="001C2A99" w:rsidP="001C2A99">
      <w:pPr>
        <w:pStyle w:val="NoSpacing"/>
        <w:ind w:left="360"/>
        <w:rPr>
          <w:i/>
        </w:rPr>
      </w:pPr>
    </w:p>
    <w:p w14:paraId="79FA8734" w14:textId="77777777" w:rsidR="0080035F" w:rsidRDefault="001C2A99" w:rsidP="0080035F">
      <w:pPr>
        <w:pStyle w:val="ListParagrap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FA879A" wp14:editId="79FA879B">
                <wp:simplePos x="0" y="0"/>
                <wp:positionH relativeFrom="column">
                  <wp:posOffset>1988820</wp:posOffset>
                </wp:positionH>
                <wp:positionV relativeFrom="paragraph">
                  <wp:posOffset>2155825</wp:posOffset>
                </wp:positionV>
                <wp:extent cx="742950" cy="381000"/>
                <wp:effectExtent l="0" t="0" r="1905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156.6pt;margin-top:169.75pt;width:58.5pt;height:3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FA879C" wp14:editId="79FA879D">
                <wp:simplePos x="0" y="0"/>
                <wp:positionH relativeFrom="column">
                  <wp:posOffset>1703070</wp:posOffset>
                </wp:positionH>
                <wp:positionV relativeFrom="paragraph">
                  <wp:posOffset>1917700</wp:posOffset>
                </wp:positionV>
                <wp:extent cx="285750" cy="152400"/>
                <wp:effectExtent l="0" t="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134.1pt;margin-top:151pt;width:22.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FA879E" wp14:editId="79FA879F">
                <wp:simplePos x="0" y="0"/>
                <wp:positionH relativeFrom="column">
                  <wp:posOffset>3455670</wp:posOffset>
                </wp:positionH>
                <wp:positionV relativeFrom="paragraph">
                  <wp:posOffset>830580</wp:posOffset>
                </wp:positionV>
                <wp:extent cx="1209675" cy="495300"/>
                <wp:effectExtent l="0" t="0" r="28575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7" o:spid="_x0000_s1026" style="position:absolute;margin-left:272.1pt;margin-top:65.4pt;width:95.25pt;height:3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FA87A0" wp14:editId="79FA87A1">
            <wp:extent cx="5667375" cy="35528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49679"/>
                    <a:stretch/>
                  </pic:blipFill>
                  <pic:spPr bwMode="auto">
                    <a:xfrm>
                      <a:off x="0" y="0"/>
                      <a:ext cx="566737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735" w14:textId="77777777" w:rsidR="001C2A99" w:rsidRDefault="001C2A99" w:rsidP="0080035F">
      <w:pPr>
        <w:pStyle w:val="ListParagraph"/>
        <w:rPr>
          <w:i/>
        </w:rPr>
      </w:pPr>
    </w:p>
    <w:p w14:paraId="79FA8736" w14:textId="77777777" w:rsidR="00C80CE2" w:rsidRDefault="00C80CE2">
      <w:pPr>
        <w:rPr>
          <w:i/>
        </w:rPr>
      </w:pPr>
      <w:r>
        <w:rPr>
          <w:i/>
        </w:rPr>
        <w:br w:type="page"/>
      </w:r>
    </w:p>
    <w:p w14:paraId="79FA8737" w14:textId="77777777" w:rsidR="008B6663" w:rsidRDefault="008B6663">
      <w:pPr>
        <w:rPr>
          <w:noProof/>
        </w:rPr>
      </w:pPr>
    </w:p>
    <w:p w14:paraId="79FA8738" w14:textId="77777777" w:rsidR="00C80CE2" w:rsidRPr="00965912" w:rsidRDefault="00C80CE2" w:rsidP="00C80CE2">
      <w:pPr>
        <w:rPr>
          <w:b/>
          <w:i/>
        </w:rPr>
      </w:pPr>
      <w:r w:rsidRPr="00965912">
        <w:rPr>
          <w:b/>
          <w:i/>
        </w:rPr>
        <w:t xml:space="preserve">For Additional </w:t>
      </w:r>
      <w:r>
        <w:rPr>
          <w:b/>
          <w:i/>
        </w:rPr>
        <w:t>Information</w:t>
      </w:r>
      <w:r w:rsidRPr="00965912">
        <w:rPr>
          <w:b/>
          <w:i/>
        </w:rPr>
        <w:t xml:space="preserve">: </w:t>
      </w:r>
    </w:p>
    <w:p w14:paraId="79FA8739" w14:textId="77777777" w:rsidR="00C80CE2" w:rsidRDefault="00C80CE2" w:rsidP="00C80CE2">
      <w:pPr>
        <w:pStyle w:val="NoSpacing"/>
        <w:ind w:left="360"/>
        <w:jc w:val="center"/>
        <w:rPr>
          <w:b/>
          <w:sz w:val="26"/>
          <w:szCs w:val="26"/>
        </w:rPr>
      </w:pPr>
    </w:p>
    <w:p w14:paraId="79FA873A" w14:textId="4FB3F644" w:rsidR="00C80CE2" w:rsidRDefault="00C80CE2" w:rsidP="00C80CE2">
      <w:pPr>
        <w:pStyle w:val="NoSpacing"/>
        <w:ind w:left="360"/>
        <w:rPr>
          <w:b/>
          <w:sz w:val="26"/>
          <w:szCs w:val="26"/>
        </w:rPr>
      </w:pPr>
      <w:r>
        <w:rPr>
          <w:sz w:val="26"/>
          <w:szCs w:val="26"/>
        </w:rPr>
        <w:t>An electronic version of the</w:t>
      </w:r>
      <w:r w:rsidR="003348A9">
        <w:rPr>
          <w:sz w:val="26"/>
          <w:szCs w:val="26"/>
        </w:rPr>
        <w:t xml:space="preserve"> </w:t>
      </w:r>
      <w:r>
        <w:rPr>
          <w:sz w:val="26"/>
          <w:szCs w:val="26"/>
        </w:rPr>
        <w:t>instru</w:t>
      </w:r>
      <w:r w:rsidR="00D83BB3">
        <w:rPr>
          <w:sz w:val="26"/>
          <w:szCs w:val="26"/>
        </w:rPr>
        <w:t xml:space="preserve">ctions </w:t>
      </w:r>
      <w:r>
        <w:rPr>
          <w:sz w:val="26"/>
          <w:szCs w:val="26"/>
        </w:rPr>
        <w:t>can be found by scrolling to the bottom of the screen at</w:t>
      </w:r>
      <w:r w:rsidRPr="00DE4355">
        <w:rPr>
          <w:sz w:val="26"/>
          <w:szCs w:val="26"/>
        </w:rPr>
        <w:t>:</w:t>
      </w:r>
      <w:r>
        <w:rPr>
          <w:b/>
          <w:sz w:val="26"/>
          <w:szCs w:val="26"/>
        </w:rPr>
        <w:t xml:space="preserve"> </w:t>
      </w:r>
    </w:p>
    <w:p w14:paraId="79FA873B" w14:textId="77777777" w:rsidR="00C80CE2" w:rsidRDefault="00FB2A49" w:rsidP="00AA0ED0">
      <w:pPr>
        <w:pStyle w:val="NoSpacing"/>
        <w:ind w:left="360"/>
        <w:jc w:val="center"/>
        <w:rPr>
          <w:rStyle w:val="Hyperlink"/>
          <w:b/>
        </w:rPr>
      </w:pPr>
      <w:hyperlink r:id="rId31" w:history="1">
        <w:r w:rsidR="00C80CE2" w:rsidRPr="00DE4355">
          <w:rPr>
            <w:rStyle w:val="Hyperlink"/>
            <w:b/>
          </w:rPr>
          <w:t>http://vermontjudiciary.org/MasterPages/eservices-efiling.aspx</w:t>
        </w:r>
      </w:hyperlink>
    </w:p>
    <w:p w14:paraId="45FB69AB" w14:textId="77777777" w:rsidR="003348A9" w:rsidRDefault="003348A9" w:rsidP="00AA0ED0">
      <w:pPr>
        <w:pStyle w:val="NoSpacing"/>
        <w:ind w:left="360"/>
        <w:jc w:val="center"/>
        <w:rPr>
          <w:rStyle w:val="Hyperlink"/>
          <w:b/>
        </w:rPr>
      </w:pPr>
    </w:p>
    <w:p w14:paraId="5911A33B" w14:textId="77777777" w:rsidR="003348A9" w:rsidRDefault="003348A9" w:rsidP="00AA0ED0">
      <w:pPr>
        <w:pStyle w:val="NoSpacing"/>
        <w:ind w:left="360"/>
        <w:jc w:val="center"/>
        <w:rPr>
          <w:rStyle w:val="Hyperlink"/>
          <w:b/>
        </w:rPr>
      </w:pPr>
    </w:p>
    <w:p w14:paraId="79FA873C" w14:textId="77777777" w:rsidR="006A4CA0" w:rsidRDefault="006A4CA0" w:rsidP="00AA0ED0">
      <w:pPr>
        <w:pStyle w:val="NoSpacing"/>
        <w:ind w:left="360"/>
        <w:jc w:val="center"/>
        <w:rPr>
          <w:b/>
        </w:rPr>
      </w:pPr>
    </w:p>
    <w:p w14:paraId="79FA873D" w14:textId="77777777" w:rsidR="00C80CE2" w:rsidRDefault="00C80CE2" w:rsidP="00C80CE2">
      <w:pPr>
        <w:pStyle w:val="NoSpacing"/>
        <w:ind w:left="360"/>
        <w:rPr>
          <w:b/>
        </w:rPr>
      </w:pPr>
    </w:p>
    <w:p w14:paraId="79FA873E" w14:textId="3C3D8DCA" w:rsidR="00C80CE2" w:rsidRDefault="003348A9" w:rsidP="00C80CE2">
      <w:pPr>
        <w:pStyle w:val="NoSpacing"/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7561F7" wp14:editId="2C0DD02A">
                <wp:simplePos x="0" y="0"/>
                <wp:positionH relativeFrom="column">
                  <wp:posOffset>826770</wp:posOffset>
                </wp:positionH>
                <wp:positionV relativeFrom="paragraph">
                  <wp:posOffset>681355</wp:posOffset>
                </wp:positionV>
                <wp:extent cx="2000250" cy="1276350"/>
                <wp:effectExtent l="19050" t="1905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276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65.1pt;margin-top:53.65pt;width:157.5pt;height:10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9F2243C" wp14:editId="216C3F78">
            <wp:extent cx="6972300" cy="5067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6833" b="2290"/>
                    <a:stretch/>
                  </pic:blipFill>
                  <pic:spPr bwMode="auto">
                    <a:xfrm>
                      <a:off x="0" y="0"/>
                      <a:ext cx="6983491" cy="507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873F" w14:textId="0F8AC2DA" w:rsidR="00071744" w:rsidRDefault="00B84E10" w:rsidP="00071744">
      <w:pPr>
        <w:pStyle w:val="NoSpacing"/>
        <w:ind w:left="360"/>
        <w:rPr>
          <w:noProof/>
        </w:rPr>
      </w:pPr>
      <w:r>
        <w:rPr>
          <w:noProof/>
        </w:rPr>
        <w:t xml:space="preserve"> </w:t>
      </w:r>
    </w:p>
    <w:p w14:paraId="79FA8740" w14:textId="77777777" w:rsidR="00AA0ED0" w:rsidRDefault="00AA0ED0" w:rsidP="00071744">
      <w:pPr>
        <w:pStyle w:val="NoSpacing"/>
        <w:ind w:left="360"/>
        <w:rPr>
          <w:noProof/>
        </w:rPr>
      </w:pPr>
    </w:p>
    <w:p w14:paraId="79FA8741" w14:textId="77777777" w:rsidR="00AA0ED0" w:rsidRDefault="00AA0ED0" w:rsidP="00071744">
      <w:pPr>
        <w:pStyle w:val="NoSpacing"/>
        <w:ind w:left="360"/>
        <w:rPr>
          <w:b/>
        </w:rPr>
      </w:pPr>
    </w:p>
    <w:p w14:paraId="79FA8742" w14:textId="77777777" w:rsidR="00C80CE2" w:rsidRDefault="00C80CE2" w:rsidP="00C80CE2">
      <w:pPr>
        <w:pStyle w:val="NoSpacing"/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For h</w:t>
      </w:r>
      <w:r w:rsidRPr="00156A36">
        <w:rPr>
          <w:b/>
          <w:sz w:val="26"/>
          <w:szCs w:val="26"/>
        </w:rPr>
        <w:t xml:space="preserve">elp with </w:t>
      </w:r>
      <w:proofErr w:type="spellStart"/>
      <w:r w:rsidRPr="00156A36">
        <w:rPr>
          <w:b/>
          <w:sz w:val="26"/>
          <w:szCs w:val="26"/>
        </w:rPr>
        <w:t>eCabinet</w:t>
      </w:r>
      <w:proofErr w:type="spellEnd"/>
      <w:r w:rsidRPr="00156A36">
        <w:rPr>
          <w:b/>
          <w:sz w:val="26"/>
          <w:szCs w:val="26"/>
        </w:rPr>
        <w:t xml:space="preserve">, </w:t>
      </w:r>
    </w:p>
    <w:p w14:paraId="79FA8743" w14:textId="77777777" w:rsidR="00C80CE2" w:rsidRDefault="006432F8" w:rsidP="00C80CE2">
      <w:pPr>
        <w:pStyle w:val="NoSpacing"/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</w:t>
      </w:r>
      <w:r w:rsidR="00C80CE2">
        <w:rPr>
          <w:b/>
          <w:sz w:val="26"/>
          <w:szCs w:val="26"/>
        </w:rPr>
        <w:t>lease</w:t>
      </w:r>
      <w:r>
        <w:rPr>
          <w:b/>
          <w:sz w:val="26"/>
          <w:szCs w:val="26"/>
        </w:rPr>
        <w:t xml:space="preserve"> </w:t>
      </w:r>
      <w:r w:rsidR="00C80CE2" w:rsidRPr="00156A36">
        <w:rPr>
          <w:b/>
          <w:sz w:val="26"/>
          <w:szCs w:val="26"/>
        </w:rPr>
        <w:t xml:space="preserve">contact </w:t>
      </w:r>
    </w:p>
    <w:p w14:paraId="79FA8744" w14:textId="77777777" w:rsidR="00C80CE2" w:rsidRDefault="00FB2A49" w:rsidP="00C80CE2">
      <w:pPr>
        <w:pStyle w:val="NoSpacing"/>
        <w:ind w:left="360"/>
        <w:jc w:val="center"/>
        <w:rPr>
          <w:b/>
          <w:sz w:val="26"/>
          <w:szCs w:val="26"/>
        </w:rPr>
      </w:pPr>
      <w:hyperlink r:id="rId33" w:history="1">
        <w:r w:rsidR="00C80CE2" w:rsidRPr="00156A36">
          <w:rPr>
            <w:rStyle w:val="Hyperlink"/>
            <w:b/>
            <w:sz w:val="26"/>
            <w:szCs w:val="26"/>
          </w:rPr>
          <w:t>JUD-Helpdesk@state.vt.us</w:t>
        </w:r>
      </w:hyperlink>
      <w:r w:rsidR="00C80CE2">
        <w:rPr>
          <w:b/>
          <w:sz w:val="26"/>
          <w:szCs w:val="26"/>
        </w:rPr>
        <w:t xml:space="preserve"> </w:t>
      </w:r>
    </w:p>
    <w:p w14:paraId="79FA8745" w14:textId="77777777" w:rsidR="00C80CE2" w:rsidRPr="008544E3" w:rsidRDefault="00C80CE2" w:rsidP="008544E3">
      <w:pPr>
        <w:pStyle w:val="NoSpacing"/>
        <w:ind w:left="360"/>
        <w:jc w:val="center"/>
        <w:rPr>
          <w:b/>
          <w:sz w:val="26"/>
          <w:szCs w:val="26"/>
        </w:rPr>
      </w:pPr>
      <w:r w:rsidRPr="00156A36">
        <w:rPr>
          <w:b/>
          <w:sz w:val="26"/>
          <w:szCs w:val="26"/>
        </w:rPr>
        <w:t xml:space="preserve"> 802-828-4357</w:t>
      </w:r>
    </w:p>
    <w:sectPr w:rsidR="00C80CE2" w:rsidRPr="008544E3" w:rsidSect="000F0CC8">
      <w:footerReference w:type="default" r:id="rId34"/>
      <w:pgSz w:w="12240" w:h="15840"/>
      <w:pgMar w:top="720" w:right="288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FA87AA" w14:textId="77777777" w:rsidR="00B84E10" w:rsidRDefault="00B84E10" w:rsidP="0094237B">
      <w:pPr>
        <w:spacing w:after="0" w:line="240" w:lineRule="auto"/>
      </w:pPr>
      <w:r>
        <w:separator/>
      </w:r>
    </w:p>
  </w:endnote>
  <w:endnote w:type="continuationSeparator" w:id="0">
    <w:p w14:paraId="79FA87AB" w14:textId="77777777" w:rsidR="00B84E10" w:rsidRDefault="00B84E10" w:rsidP="00942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556922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9FA87AC" w14:textId="77777777" w:rsidR="00B84E10" w:rsidRDefault="00B84E10" w:rsidP="00DF33D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FB2A4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FB2A49">
              <w:rPr>
                <w:b/>
                <w:bCs/>
                <w:noProof/>
              </w:rPr>
              <w:t>15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9FA87AD" w14:textId="77777777" w:rsidR="00B84E10" w:rsidRPr="00DF33D3" w:rsidRDefault="00B84E10" w:rsidP="00B0489E">
    <w:pPr>
      <w:pStyle w:val="Footer"/>
      <w:tabs>
        <w:tab w:val="clear" w:pos="4680"/>
        <w:tab w:val="clear" w:pos="9360"/>
        <w:tab w:val="left" w:pos="2475"/>
      </w:tabs>
      <w:rPr>
        <w:sz w:val="18"/>
        <w:szCs w:val="18"/>
      </w:rPr>
    </w:pPr>
    <w:r w:rsidRPr="00DF33D3">
      <w:rPr>
        <w:sz w:val="18"/>
        <w:szCs w:val="18"/>
      </w:rPr>
      <w:t xml:space="preserve">Revised </w:t>
    </w:r>
    <w:r w:rsidR="00CC22E7">
      <w:rPr>
        <w:sz w:val="18"/>
        <w:szCs w:val="18"/>
      </w:rPr>
      <w:t>7/1/</w:t>
    </w:r>
    <w:r w:rsidR="00D92C3D">
      <w:rPr>
        <w:sz w:val="18"/>
        <w:szCs w:val="18"/>
      </w:rPr>
      <w:t>13</w:t>
    </w:r>
    <w:r w:rsidRPr="00DF33D3">
      <w:rPr>
        <w:sz w:val="18"/>
        <w:szCs w:val="18"/>
      </w:rPr>
      <w:t xml:space="preserve"> </w:t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A87A8" w14:textId="77777777" w:rsidR="00B84E10" w:rsidRDefault="00B84E10" w:rsidP="0094237B">
      <w:pPr>
        <w:spacing w:after="0" w:line="240" w:lineRule="auto"/>
      </w:pPr>
      <w:r>
        <w:separator/>
      </w:r>
    </w:p>
  </w:footnote>
  <w:footnote w:type="continuationSeparator" w:id="0">
    <w:p w14:paraId="79FA87A9" w14:textId="77777777" w:rsidR="00B84E10" w:rsidRDefault="00B84E10" w:rsidP="00942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7DA4"/>
    <w:multiLevelType w:val="hybridMultilevel"/>
    <w:tmpl w:val="17043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A7615"/>
    <w:multiLevelType w:val="hybridMultilevel"/>
    <w:tmpl w:val="F880E790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B19C4"/>
    <w:multiLevelType w:val="hybridMultilevel"/>
    <w:tmpl w:val="35B81A2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23782"/>
    <w:multiLevelType w:val="hybridMultilevel"/>
    <w:tmpl w:val="3ECEF1EC"/>
    <w:lvl w:ilvl="0" w:tplc="01383AE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37503E85"/>
    <w:multiLevelType w:val="hybridMultilevel"/>
    <w:tmpl w:val="7CDC7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03E67"/>
    <w:multiLevelType w:val="hybridMultilevel"/>
    <w:tmpl w:val="36547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55911"/>
    <w:multiLevelType w:val="hybridMultilevel"/>
    <w:tmpl w:val="B12EE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41E36"/>
    <w:multiLevelType w:val="hybridMultilevel"/>
    <w:tmpl w:val="F880E79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EC6688"/>
    <w:multiLevelType w:val="hybridMultilevel"/>
    <w:tmpl w:val="DE3AF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558E1"/>
    <w:multiLevelType w:val="hybridMultilevel"/>
    <w:tmpl w:val="7CDC7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71060F"/>
    <w:multiLevelType w:val="hybridMultilevel"/>
    <w:tmpl w:val="7CDC7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2A61FE"/>
    <w:multiLevelType w:val="hybridMultilevel"/>
    <w:tmpl w:val="35B81A2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9"/>
  </w:num>
  <w:num w:numId="5">
    <w:abstractNumId w:val="10"/>
  </w:num>
  <w:num w:numId="6">
    <w:abstractNumId w:val="1"/>
  </w:num>
  <w:num w:numId="7">
    <w:abstractNumId w:val="3"/>
  </w:num>
  <w:num w:numId="8">
    <w:abstractNumId w:val="0"/>
  </w:num>
  <w:num w:numId="9">
    <w:abstractNumId w:val="8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703"/>
    <w:rsid w:val="00000474"/>
    <w:rsid w:val="00037D14"/>
    <w:rsid w:val="00071744"/>
    <w:rsid w:val="000962BC"/>
    <w:rsid w:val="000D08CE"/>
    <w:rsid w:val="000E44F6"/>
    <w:rsid w:val="000F0720"/>
    <w:rsid w:val="000F0CC8"/>
    <w:rsid w:val="001174F0"/>
    <w:rsid w:val="00154E1D"/>
    <w:rsid w:val="001602EC"/>
    <w:rsid w:val="00187F80"/>
    <w:rsid w:val="001A4F61"/>
    <w:rsid w:val="001A7665"/>
    <w:rsid w:val="001C2A99"/>
    <w:rsid w:val="00210278"/>
    <w:rsid w:val="00220B84"/>
    <w:rsid w:val="00244BA7"/>
    <w:rsid w:val="00254B3B"/>
    <w:rsid w:val="0029355F"/>
    <w:rsid w:val="002B266E"/>
    <w:rsid w:val="002C0E73"/>
    <w:rsid w:val="002E0842"/>
    <w:rsid w:val="002E79C5"/>
    <w:rsid w:val="002F2C03"/>
    <w:rsid w:val="002F2C94"/>
    <w:rsid w:val="00313562"/>
    <w:rsid w:val="003145B5"/>
    <w:rsid w:val="00316505"/>
    <w:rsid w:val="003244B4"/>
    <w:rsid w:val="003348A9"/>
    <w:rsid w:val="00352634"/>
    <w:rsid w:val="00443B2E"/>
    <w:rsid w:val="00454B1D"/>
    <w:rsid w:val="00462FB0"/>
    <w:rsid w:val="00464C43"/>
    <w:rsid w:val="00491AAA"/>
    <w:rsid w:val="004A31F2"/>
    <w:rsid w:val="004B0625"/>
    <w:rsid w:val="00561466"/>
    <w:rsid w:val="005D0833"/>
    <w:rsid w:val="005D70DA"/>
    <w:rsid w:val="006130AA"/>
    <w:rsid w:val="00641AB6"/>
    <w:rsid w:val="006432F8"/>
    <w:rsid w:val="00652D65"/>
    <w:rsid w:val="006A4CA0"/>
    <w:rsid w:val="00705CBE"/>
    <w:rsid w:val="007131A7"/>
    <w:rsid w:val="00727402"/>
    <w:rsid w:val="0074506E"/>
    <w:rsid w:val="007511DF"/>
    <w:rsid w:val="00756174"/>
    <w:rsid w:val="00757118"/>
    <w:rsid w:val="00770D60"/>
    <w:rsid w:val="007B75D9"/>
    <w:rsid w:val="007C3E87"/>
    <w:rsid w:val="007C60DC"/>
    <w:rsid w:val="007E306B"/>
    <w:rsid w:val="007E4008"/>
    <w:rsid w:val="0080035F"/>
    <w:rsid w:val="00805AE9"/>
    <w:rsid w:val="00811703"/>
    <w:rsid w:val="008544E3"/>
    <w:rsid w:val="00865388"/>
    <w:rsid w:val="00892825"/>
    <w:rsid w:val="008B6663"/>
    <w:rsid w:val="008D03ED"/>
    <w:rsid w:val="008F4183"/>
    <w:rsid w:val="0091176F"/>
    <w:rsid w:val="00921370"/>
    <w:rsid w:val="0094237B"/>
    <w:rsid w:val="00952224"/>
    <w:rsid w:val="00973D37"/>
    <w:rsid w:val="00997AF5"/>
    <w:rsid w:val="009F4267"/>
    <w:rsid w:val="009F639D"/>
    <w:rsid w:val="00A06952"/>
    <w:rsid w:val="00A36CB1"/>
    <w:rsid w:val="00AA0ED0"/>
    <w:rsid w:val="00AF1029"/>
    <w:rsid w:val="00B0489E"/>
    <w:rsid w:val="00B20DB5"/>
    <w:rsid w:val="00B365C7"/>
    <w:rsid w:val="00B368DE"/>
    <w:rsid w:val="00B64B24"/>
    <w:rsid w:val="00B77043"/>
    <w:rsid w:val="00B808F0"/>
    <w:rsid w:val="00B82BAA"/>
    <w:rsid w:val="00B83732"/>
    <w:rsid w:val="00B84E10"/>
    <w:rsid w:val="00B86AF1"/>
    <w:rsid w:val="00BA79B2"/>
    <w:rsid w:val="00C31913"/>
    <w:rsid w:val="00C463ED"/>
    <w:rsid w:val="00C65649"/>
    <w:rsid w:val="00C76048"/>
    <w:rsid w:val="00C80CE2"/>
    <w:rsid w:val="00C82AD0"/>
    <w:rsid w:val="00C95D9C"/>
    <w:rsid w:val="00CA2601"/>
    <w:rsid w:val="00CB2B6F"/>
    <w:rsid w:val="00CC22E7"/>
    <w:rsid w:val="00CC5218"/>
    <w:rsid w:val="00CF246F"/>
    <w:rsid w:val="00CF3B2B"/>
    <w:rsid w:val="00D0517D"/>
    <w:rsid w:val="00D1069E"/>
    <w:rsid w:val="00D63DB9"/>
    <w:rsid w:val="00D81164"/>
    <w:rsid w:val="00D83BB3"/>
    <w:rsid w:val="00D86075"/>
    <w:rsid w:val="00D92C3D"/>
    <w:rsid w:val="00D965CE"/>
    <w:rsid w:val="00DA44CD"/>
    <w:rsid w:val="00DD0121"/>
    <w:rsid w:val="00DF33D3"/>
    <w:rsid w:val="00E002E8"/>
    <w:rsid w:val="00E34EA7"/>
    <w:rsid w:val="00E756B3"/>
    <w:rsid w:val="00E936CB"/>
    <w:rsid w:val="00E94885"/>
    <w:rsid w:val="00EB6ECF"/>
    <w:rsid w:val="00ED09A5"/>
    <w:rsid w:val="00EF1D05"/>
    <w:rsid w:val="00EF6408"/>
    <w:rsid w:val="00F13CA8"/>
    <w:rsid w:val="00F34211"/>
    <w:rsid w:val="00F7280D"/>
    <w:rsid w:val="00F97CFD"/>
    <w:rsid w:val="00FA389A"/>
    <w:rsid w:val="00FB2A49"/>
    <w:rsid w:val="00FE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A86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703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703"/>
    <w:rPr>
      <w:sz w:val="16"/>
      <w:szCs w:val="16"/>
    </w:rPr>
  </w:style>
  <w:style w:type="paragraph" w:styleId="NoSpacing">
    <w:name w:val="No Spacing"/>
    <w:uiPriority w:val="1"/>
    <w:qFormat/>
    <w:rsid w:val="000F0CC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F0C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6CB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4267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largefont1">
    <w:name w:val="largefont1"/>
    <w:basedOn w:val="DefaultParagraphFont"/>
    <w:rsid w:val="009F426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00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35F"/>
  </w:style>
  <w:style w:type="paragraph" w:styleId="Footer">
    <w:name w:val="footer"/>
    <w:basedOn w:val="Normal"/>
    <w:link w:val="FooterChar"/>
    <w:uiPriority w:val="99"/>
    <w:unhideWhenUsed/>
    <w:rsid w:val="00942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37B"/>
  </w:style>
  <w:style w:type="character" w:styleId="FollowedHyperlink">
    <w:name w:val="FollowedHyperlink"/>
    <w:basedOn w:val="DefaultParagraphFont"/>
    <w:uiPriority w:val="99"/>
    <w:semiHidden/>
    <w:unhideWhenUsed/>
    <w:rsid w:val="00AA0E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703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703"/>
    <w:rPr>
      <w:sz w:val="16"/>
      <w:szCs w:val="16"/>
    </w:rPr>
  </w:style>
  <w:style w:type="paragraph" w:styleId="NoSpacing">
    <w:name w:val="No Spacing"/>
    <w:uiPriority w:val="1"/>
    <w:qFormat/>
    <w:rsid w:val="000F0CC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F0C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6CB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4267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largefont1">
    <w:name w:val="largefont1"/>
    <w:basedOn w:val="DefaultParagraphFont"/>
    <w:rsid w:val="009F426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00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35F"/>
  </w:style>
  <w:style w:type="paragraph" w:styleId="Footer">
    <w:name w:val="footer"/>
    <w:basedOn w:val="Normal"/>
    <w:link w:val="FooterChar"/>
    <w:uiPriority w:val="99"/>
    <w:unhideWhenUsed/>
    <w:rsid w:val="00942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37B"/>
  </w:style>
  <w:style w:type="character" w:styleId="FollowedHyperlink">
    <w:name w:val="FollowedHyperlink"/>
    <w:basedOn w:val="DefaultParagraphFont"/>
    <w:uiPriority w:val="99"/>
    <w:semiHidden/>
    <w:unhideWhenUsed/>
    <w:rsid w:val="00AA0E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://aps-app01:10006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JUD-helpdesk@state.vt.us" TargetMode="External"/><Relationship Id="rId25" Type="http://schemas.openxmlformats.org/officeDocument/2006/relationships/image" Target="media/image13.png"/><Relationship Id="rId33" Type="http://schemas.openxmlformats.org/officeDocument/2006/relationships/hyperlink" Target="mailto:JUD-Helpdesk@state.vt.u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aps-app01:10006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://vermontjudiciary.org/MasterPages/eservices-efiling.aspx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6AACB28DB02A4E805EBF311AFABBF9" ma:contentTypeVersion="8" ma:contentTypeDescription="Create a new document." ma:contentTypeScope="" ma:versionID="1198e05c49d7bc61e6db015c115c97e3">
  <xsd:schema xmlns:xsd="http://www.w3.org/2001/XMLSchema" xmlns:p="http://schemas.microsoft.com/office/2006/metadata/properties" xmlns:ns2="b536ee09-f879-42f9-995d-20af396810b7" targetNamespace="http://schemas.microsoft.com/office/2006/metadata/properties" ma:root="true" ma:fieldsID="af43cf82308e6ceb3724cd89e1618c18" ns2:_="">
    <xsd:import namespace="b536ee09-f879-42f9-995d-20af396810b7"/>
    <xsd:element name="properties">
      <xsd:complexType>
        <xsd:sequence>
          <xsd:element name="documentManagement">
            <xsd:complexType>
              <xsd:all>
                <xsd:element ref="ns2:Court" minOccurs="0"/>
                <xsd:element ref="ns2:Document_x0020_Type" minOccurs="0"/>
                <xsd:element ref="ns2:Order_x0020__x0023_" minOccurs="0"/>
                <xsd:element ref="ns2:Board_x002f_CommitteeType" minOccurs="0"/>
                <xsd:element ref="ns2:Information_x0020_Type" minOccurs="0"/>
                <xsd:element ref="ns2:Date_x0020_of_x0020_Exhibit" minOccurs="0"/>
                <xsd:element ref="ns2:County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b536ee09-f879-42f9-995d-20af396810b7" elementFormDefault="qualified">
    <xsd:import namespace="http://schemas.microsoft.com/office/2006/documentManagement/types"/>
    <xsd:element name="Court" ma:index="8" nillable="true" ma:displayName="Court / Dept" ma:description="Choose which court or department this document should be filed under." ma:format="Dropdown" ma:internalName="Court">
      <xsd:simpleType>
        <xsd:restriction base="dms:Choice">
          <xsd:enumeration value="Supreme"/>
          <xsd:enumeration value="Superior"/>
          <xsd:enumeration value="District"/>
          <xsd:enumeration value="Family"/>
          <xsd:enumeration value="Probate"/>
          <xsd:enumeration value="Environmental"/>
          <xsd:enumeration value="Drug"/>
          <xsd:enumeration value="Judicial Bureau"/>
          <xsd:enumeration value="Jury"/>
          <xsd:enumeration value="Human Resources"/>
          <xsd:enumeration value="All"/>
          <xsd:enumeration value="All Counties"/>
        </xsd:restriction>
      </xsd:simpleType>
    </xsd:element>
    <xsd:element name="Document_x0020_Type" ma:index="9" nillable="true" ma:displayName="Document Type" ma:description="Select the type of item this document should be filed under." ma:format="Dropdown" ma:internalName="Document_x0020_Type">
      <xsd:simpleType>
        <xsd:restriction base="dms:Choice">
          <xsd:enumeration value="Art in Supreme Crt"/>
          <xsd:enumeration value="BBE Exams"/>
          <xsd:enumeration value="BBE Library"/>
          <xsd:enumeration value="Charge Designation"/>
          <xsd:enumeration value="Commission Judicial Operation"/>
          <xsd:enumeration value="Commission Press Release"/>
          <xsd:enumeration value="Court Closing"/>
          <xsd:enumeration value="Court Fees"/>
          <xsd:enumeration value="ecabinet/efiling"/>
          <xsd:enumeration value="Employment"/>
          <xsd:enumeration value="Environmental"/>
          <xsd:enumeration value="Executive Careers"/>
          <xsd:enumeration value="External Web"/>
          <xsd:enumeration value="Family Mediation"/>
          <xsd:enumeration value="Franklin Court Calendars"/>
          <xsd:enumeration value="Jury Instructions"/>
          <xsd:enumeration value="Jury Reporting Information"/>
          <xsd:enumeration value="Media"/>
          <xsd:enumeration value="Pandemic"/>
          <xsd:enumeration value="Parent Coordination"/>
          <xsd:enumeration value="PRB Annual Report"/>
          <xsd:enumeration value="PRB Rules"/>
          <xsd:enumeration value="Press Release"/>
          <xsd:enumeration value="Press Release - Commission"/>
          <xsd:enumeration value="Public Documents"/>
          <xsd:enumeration value="Resources"/>
          <xsd:enumeration value="Rules Reports"/>
          <xsd:enumeration value="Rules Reports - Old"/>
          <xsd:enumeration value="Small Claims"/>
          <xsd:enumeration value="Statistics"/>
          <xsd:enumeration value="Supreme Court Information"/>
          <xsd:enumeration value="Supreme Court - Full Court Hearing"/>
          <xsd:enumeration value="Supreme Court -3 Justice Panel"/>
          <xsd:enumeration value="Supreme Court - Old Calendar"/>
          <xsd:enumeration value="TCD-Civil"/>
          <xsd:enumeration value="Unsorted"/>
          <xsd:enumeration value="Whats New"/>
          <xsd:enumeration value="Wireless"/>
        </xsd:restriction>
      </xsd:simpleType>
    </xsd:element>
    <xsd:element name="Order_x0020__x0023_" ma:index="10" nillable="true" ma:displayName="Order #" ma:internalName="Order_x0020__x0023_">
      <xsd:simpleType>
        <xsd:restriction base="dms:Number"/>
      </xsd:simpleType>
    </xsd:element>
    <xsd:element name="Board_x002f_CommitteeType" ma:index="11" nillable="true" ma:displayName="Board/CommitteeType" ma:format="Dropdown" ma:internalName="Board_x002f_CommitteeType">
      <xsd:simpleType>
        <xsd:restriction base="dms:Choice">
          <xsd:enumeration value="Family Court"/>
          <xsd:enumeration value="District Court"/>
          <xsd:enumeration value="Superior Court"/>
          <xsd:enumeration value="Judicial Educaiton"/>
          <xsd:enumeration value="Justice for Children"/>
          <xsd:enumeration value="Fairness Equal Access to Justice"/>
          <xsd:enumeration value="Judicial Ethics"/>
          <xsd:enumeration value="Model Jury"/>
          <xsd:enumeration value="VCASE"/>
        </xsd:restriction>
      </xsd:simpleType>
    </xsd:element>
    <xsd:element name="Information_x0020_Type" ma:index="12" nillable="true" ma:displayName="Information Type" ma:format="Dropdown" ma:internalName="Information_x0020_Type">
      <xsd:simpleType>
        <xsd:restriction base="dms:Choice">
          <xsd:enumeration value="1 - Legislative Briefing - Dec 11, 2009"/>
          <xsd:enumeration value="2 - Final Report to Legislature"/>
          <xsd:enumeration value="3 - Commission Meeting - Nov 6, 2009"/>
          <xsd:enumeration value="4 - Commission Meeting - Oct 6, 2009"/>
          <xsd:enumeration value="5 - Commission Meeting - Sept 11, 2009"/>
          <xsd:enumeration value="6 - Survey Results"/>
          <xsd:enumeration value="7 - Focus Group Notes and Regional Forum Notes"/>
          <xsd:enumeration value="8 - Correspondence"/>
          <xsd:enumeration value="9 - Interim Legislative Report"/>
        </xsd:restriction>
      </xsd:simpleType>
    </xsd:element>
    <xsd:element name="Date_x0020_of_x0020_Exhibit" ma:index="13" nillable="true" ma:displayName="Date of Exhibit" ma:internalName="Date_x0020_of_x0020_Exhibit">
      <xsd:simpleType>
        <xsd:restriction base="dms:Text">
          <xsd:maxLength value="255"/>
        </xsd:restriction>
      </xsd:simpleType>
    </xsd:element>
    <xsd:element name="County" ma:index="14" nillable="true" ma:displayName="County" ma:format="Dropdown" ma:internalName="County">
      <xsd:simpleType>
        <xsd:restriction base="dms:Choice">
          <xsd:enumeration value="Addison"/>
          <xsd:enumeration value="Bennington"/>
          <xsd:enumeration value="Caledonia"/>
          <xsd:enumeration value="Chittenden"/>
          <xsd:enumeration value="Essex"/>
          <xsd:enumeration value="Franklin"/>
          <xsd:enumeration value="Grand Isle"/>
          <xsd:enumeration value="Lamoille"/>
          <xsd:enumeration value="Orange"/>
          <xsd:enumeration value="Orleans"/>
          <xsd:enumeration value="Rutland"/>
          <xsd:enumeration value="Washington"/>
          <xsd:enumeration value="Windham"/>
          <xsd:enumeration value="Windsor"/>
        </xsd:restriction>
      </xsd:simpleType>
    </xsd:element>
    <xsd:element name="Category" ma:index="15" nillable="true" ma:displayName="Category" ma:format="Dropdown" ma:internalName="Category">
      <xsd:simpleType>
        <xsd:restriction base="dms:Choice">
          <xsd:enumeration value="Administrative Orders/Directives"/>
          <xsd:enumeration value="Court Administrator Directives"/>
          <xsd:enumeration value="DCF Instructions"/>
          <xsd:enumeration value="Rules"/>
          <xsd:enumeration value="Other Informa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Board_x002f_CommitteeType xmlns="b536ee09-f879-42f9-995d-20af396810b7" xsi:nil="true"/>
    <Court xmlns="b536ee09-f879-42f9-995d-20af396810b7">All</Court>
    <Document_x0020_Type xmlns="b536ee09-f879-42f9-995d-20af396810b7">ecabinet/efiling</Document_x0020_Type>
    <Date_x0020_of_x0020_Exhibit xmlns="b536ee09-f879-42f9-995d-20af396810b7" xsi:nil="true"/>
    <Information_x0020_Type xmlns="b536ee09-f879-42f9-995d-20af396810b7" xsi:nil="true"/>
    <Order_x0020__x0023_ xmlns="b536ee09-f879-42f9-995d-20af396810b7">1</Order_x0020__x0023_>
    <County xmlns="b536ee09-f879-42f9-995d-20af396810b7" xsi:nil="true"/>
    <Category xmlns="b536ee09-f879-42f9-995d-20af396810b7">DCF Instructions</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31F64F-1B5C-40EC-9804-A29C4778500A}"/>
</file>

<file path=customXml/itemProps2.xml><?xml version="1.0" encoding="utf-8"?>
<ds:datastoreItem xmlns:ds="http://schemas.openxmlformats.org/officeDocument/2006/customXml" ds:itemID="{3C416548-038C-46A0-8F03-B8002FF3DB92}"/>
</file>

<file path=customXml/itemProps3.xml><?xml version="1.0" encoding="utf-8"?>
<ds:datastoreItem xmlns:ds="http://schemas.openxmlformats.org/officeDocument/2006/customXml" ds:itemID="{A37B3323-6D47-4919-9143-B33CBD97299F}"/>
</file>

<file path=docProps/app.xml><?xml version="1.0" encoding="utf-8"?>
<Properties xmlns="http://schemas.openxmlformats.org/officeDocument/2006/extended-properties" xmlns:vt="http://schemas.openxmlformats.org/officeDocument/2006/docPropsVTypes">
  <Template>CD057FBD</Template>
  <TotalTime>0</TotalTime>
  <Pages>15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DCF Caseworker E-filing Instructions With Screenshots Revised 7-1-13</vt:lpstr>
    </vt:vector>
  </TitlesOfParts>
  <Company>rrr</Company>
  <LinksUpToDate>false</LinksUpToDate>
  <CharactersWithSpaces>6712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DCF Caseworker E-filing Instructions With Screenshots Revised 3-18-14</dc:title>
  <dc:creator>Cindy Foster</dc:creator>
  <cp:lastModifiedBy>Cindy Foster</cp:lastModifiedBy>
  <cp:revision>2</cp:revision>
  <cp:lastPrinted>2014-03-18T17:46:00Z</cp:lastPrinted>
  <dcterms:created xsi:type="dcterms:W3CDTF">2014-03-19T13:37:00Z</dcterms:created>
  <dcterms:modified xsi:type="dcterms:W3CDTF">2014-03-19T13:37:00Z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0x010100246AACB28DB02A4E805EBF311AFABBF9</vt:lpwstr>
  </property>
</Properties>
</file>